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726"/>
        <w:gridCol w:w="6410"/>
      </w:tblGrid>
      <w:tr w:rsidR="00E60965" w:rsidRPr="00E60965" w14:paraId="707FA46A" w14:textId="77777777" w:rsidTr="00BA20F8">
        <w:tc>
          <w:tcPr>
            <w:tcW w:w="4726" w:type="dxa"/>
            <w:shd w:val="clear" w:color="auto" w:fill="F2F2F2" w:themeFill="background1" w:themeFillShade="F2"/>
            <w:vAlign w:val="center"/>
          </w:tcPr>
          <w:p w14:paraId="567DD062" w14:textId="77777777" w:rsidR="00FA39A0" w:rsidRPr="005E7167" w:rsidRDefault="00E60965" w:rsidP="00565701">
            <w:pPr>
              <w:tabs>
                <w:tab w:val="left" w:pos="7485"/>
              </w:tabs>
              <w:jc w:val="left"/>
              <w:rPr>
                <w:b/>
                <w:sz w:val="24"/>
              </w:rPr>
            </w:pPr>
            <w:r w:rsidRPr="005E7167">
              <w:rPr>
                <w:b/>
                <w:sz w:val="24"/>
              </w:rPr>
              <w:t>Name of Cemetery Organization/Society:</w:t>
            </w:r>
          </w:p>
        </w:tc>
        <w:tc>
          <w:tcPr>
            <w:tcW w:w="6410" w:type="dxa"/>
          </w:tcPr>
          <w:p w14:paraId="33B02954" w14:textId="77777777" w:rsidR="00E60965" w:rsidRPr="005E7167" w:rsidRDefault="00E60965" w:rsidP="005E7167">
            <w:pPr>
              <w:tabs>
                <w:tab w:val="left" w:pos="7485"/>
              </w:tabs>
              <w:jc w:val="left"/>
              <w:rPr>
                <w:sz w:val="24"/>
              </w:rPr>
            </w:pPr>
          </w:p>
          <w:p w14:paraId="082E3A4F" w14:textId="77777777" w:rsidR="005E7167" w:rsidRPr="005E7167" w:rsidRDefault="005E7167" w:rsidP="005E7167">
            <w:pPr>
              <w:tabs>
                <w:tab w:val="left" w:pos="7485"/>
              </w:tabs>
              <w:jc w:val="left"/>
              <w:rPr>
                <w:sz w:val="24"/>
              </w:rPr>
            </w:pPr>
          </w:p>
        </w:tc>
      </w:tr>
      <w:tr w:rsidR="00E60965" w:rsidRPr="00E60965" w14:paraId="6506B8A8" w14:textId="77777777" w:rsidTr="00BA20F8">
        <w:tc>
          <w:tcPr>
            <w:tcW w:w="4726" w:type="dxa"/>
          </w:tcPr>
          <w:p w14:paraId="6BD36DCB" w14:textId="77777777" w:rsidR="00E60965" w:rsidRDefault="00E60965" w:rsidP="00AA5F79">
            <w:pPr>
              <w:tabs>
                <w:tab w:val="left" w:pos="7485"/>
              </w:tabs>
              <w:rPr>
                <w:b/>
                <w:sz w:val="24"/>
              </w:rPr>
            </w:pPr>
            <w:r w:rsidRPr="008214C2">
              <w:rPr>
                <w:b/>
                <w:sz w:val="24"/>
              </w:rPr>
              <w:t>Mailing Address:</w:t>
            </w:r>
          </w:p>
          <w:p w14:paraId="2927E52E" w14:textId="77777777" w:rsidR="008214C2" w:rsidRDefault="008214C2" w:rsidP="00AA5F79">
            <w:pPr>
              <w:tabs>
                <w:tab w:val="left" w:pos="7485"/>
              </w:tabs>
              <w:rPr>
                <w:b/>
                <w:sz w:val="24"/>
              </w:rPr>
            </w:pPr>
          </w:p>
          <w:p w14:paraId="7A8FE6DB" w14:textId="77777777" w:rsidR="00F26C85" w:rsidRDefault="00F26C85" w:rsidP="00AA5F79">
            <w:pPr>
              <w:tabs>
                <w:tab w:val="left" w:pos="7485"/>
              </w:tabs>
              <w:rPr>
                <w:b/>
                <w:sz w:val="24"/>
              </w:rPr>
            </w:pPr>
          </w:p>
          <w:p w14:paraId="7D9854E5" w14:textId="77777777" w:rsidR="008214C2" w:rsidRPr="008214C2" w:rsidRDefault="008214C2" w:rsidP="00AA5F79">
            <w:pPr>
              <w:tabs>
                <w:tab w:val="left" w:pos="7485"/>
              </w:tabs>
              <w:rPr>
                <w:b/>
                <w:sz w:val="24"/>
              </w:rPr>
            </w:pPr>
          </w:p>
        </w:tc>
        <w:tc>
          <w:tcPr>
            <w:tcW w:w="6410" w:type="dxa"/>
          </w:tcPr>
          <w:p w14:paraId="57FDC06A" w14:textId="77777777" w:rsidR="00E60965" w:rsidRPr="00E60965" w:rsidRDefault="00E60965" w:rsidP="00AA5F79">
            <w:pPr>
              <w:tabs>
                <w:tab w:val="left" w:pos="7485"/>
              </w:tabs>
              <w:rPr>
                <w:sz w:val="24"/>
              </w:rPr>
            </w:pPr>
          </w:p>
          <w:p w14:paraId="3CCB79A6" w14:textId="77777777" w:rsidR="00E60965" w:rsidRPr="00E60965" w:rsidRDefault="00E60965" w:rsidP="00AA5F79">
            <w:pPr>
              <w:tabs>
                <w:tab w:val="left" w:pos="7485"/>
              </w:tabs>
              <w:rPr>
                <w:sz w:val="24"/>
              </w:rPr>
            </w:pPr>
          </w:p>
        </w:tc>
      </w:tr>
      <w:tr w:rsidR="00E60965" w:rsidRPr="00E60965" w14:paraId="427E5913" w14:textId="77777777" w:rsidTr="00BA20F8">
        <w:tc>
          <w:tcPr>
            <w:tcW w:w="4726" w:type="dxa"/>
          </w:tcPr>
          <w:p w14:paraId="4DE6FFB0" w14:textId="77777777" w:rsidR="00E60965" w:rsidRPr="008214C2" w:rsidRDefault="00E60965" w:rsidP="00AA5F79">
            <w:pPr>
              <w:tabs>
                <w:tab w:val="left" w:pos="7485"/>
              </w:tabs>
              <w:rPr>
                <w:b/>
                <w:sz w:val="24"/>
              </w:rPr>
            </w:pPr>
            <w:r w:rsidRPr="008214C2">
              <w:rPr>
                <w:b/>
                <w:sz w:val="24"/>
              </w:rPr>
              <w:t>Contact Person:</w:t>
            </w:r>
          </w:p>
        </w:tc>
        <w:tc>
          <w:tcPr>
            <w:tcW w:w="6410" w:type="dxa"/>
          </w:tcPr>
          <w:p w14:paraId="31EBEA0A" w14:textId="77777777" w:rsidR="00E60965" w:rsidRPr="00E60965" w:rsidRDefault="00E60965" w:rsidP="00AA5F79">
            <w:pPr>
              <w:tabs>
                <w:tab w:val="left" w:pos="7485"/>
              </w:tabs>
              <w:rPr>
                <w:sz w:val="24"/>
              </w:rPr>
            </w:pPr>
          </w:p>
        </w:tc>
      </w:tr>
      <w:tr w:rsidR="00E60965" w:rsidRPr="00E60965" w14:paraId="014C867B" w14:textId="77777777" w:rsidTr="00BA20F8">
        <w:tc>
          <w:tcPr>
            <w:tcW w:w="4726" w:type="dxa"/>
          </w:tcPr>
          <w:p w14:paraId="042C06C5" w14:textId="6BCEAD0C" w:rsidR="00E60965" w:rsidRPr="00051FE1" w:rsidRDefault="00E60965" w:rsidP="00AA5F79">
            <w:pPr>
              <w:tabs>
                <w:tab w:val="left" w:pos="7485"/>
              </w:tabs>
              <w:rPr>
                <w:b/>
                <w:sz w:val="24"/>
              </w:rPr>
            </w:pPr>
            <w:r w:rsidRPr="00051FE1">
              <w:rPr>
                <w:b/>
                <w:sz w:val="24"/>
              </w:rPr>
              <w:t>Telephone</w:t>
            </w:r>
            <w:r w:rsidR="00FC466C">
              <w:rPr>
                <w:b/>
                <w:sz w:val="24"/>
              </w:rPr>
              <w:t>/Cell</w:t>
            </w:r>
            <w:r w:rsidRPr="00051FE1">
              <w:rPr>
                <w:b/>
                <w:sz w:val="24"/>
              </w:rPr>
              <w:t xml:space="preserve"> Number:</w:t>
            </w:r>
          </w:p>
        </w:tc>
        <w:tc>
          <w:tcPr>
            <w:tcW w:w="6410" w:type="dxa"/>
          </w:tcPr>
          <w:p w14:paraId="280C7761" w14:textId="77777777" w:rsidR="00E60965" w:rsidRPr="00E60965" w:rsidRDefault="00E60965" w:rsidP="00AA5F79">
            <w:pPr>
              <w:tabs>
                <w:tab w:val="left" w:pos="7485"/>
              </w:tabs>
              <w:rPr>
                <w:sz w:val="24"/>
              </w:rPr>
            </w:pPr>
          </w:p>
        </w:tc>
      </w:tr>
      <w:tr w:rsidR="00E60965" w:rsidRPr="00E60965" w14:paraId="268286C6" w14:textId="77777777" w:rsidTr="00BA20F8">
        <w:tc>
          <w:tcPr>
            <w:tcW w:w="4726" w:type="dxa"/>
          </w:tcPr>
          <w:p w14:paraId="09CD13E1" w14:textId="77777777" w:rsidR="00E60965" w:rsidRPr="00051FE1" w:rsidRDefault="00E60965" w:rsidP="00AA5F79">
            <w:pPr>
              <w:tabs>
                <w:tab w:val="left" w:pos="7485"/>
              </w:tabs>
              <w:rPr>
                <w:b/>
                <w:sz w:val="24"/>
              </w:rPr>
            </w:pPr>
            <w:r w:rsidRPr="00051FE1">
              <w:rPr>
                <w:b/>
                <w:sz w:val="24"/>
              </w:rPr>
              <w:t>E-mail Address:</w:t>
            </w:r>
          </w:p>
        </w:tc>
        <w:tc>
          <w:tcPr>
            <w:tcW w:w="6410" w:type="dxa"/>
          </w:tcPr>
          <w:p w14:paraId="1B805D28" w14:textId="77777777" w:rsidR="00E60965" w:rsidRPr="00E60965" w:rsidRDefault="00E60965" w:rsidP="00AA5F79">
            <w:pPr>
              <w:tabs>
                <w:tab w:val="left" w:pos="7485"/>
              </w:tabs>
              <w:rPr>
                <w:sz w:val="24"/>
              </w:rPr>
            </w:pPr>
          </w:p>
        </w:tc>
      </w:tr>
      <w:tr w:rsidR="00137C6C" w:rsidRPr="00E60965" w14:paraId="074662A1" w14:textId="77777777" w:rsidTr="00BA20F8">
        <w:tc>
          <w:tcPr>
            <w:tcW w:w="4726" w:type="dxa"/>
          </w:tcPr>
          <w:p w14:paraId="78791917" w14:textId="77777777" w:rsidR="00137C6C" w:rsidRPr="00051FE1" w:rsidRDefault="00137C6C" w:rsidP="00AA5F79">
            <w:pPr>
              <w:tabs>
                <w:tab w:val="left" w:pos="7485"/>
              </w:tabs>
              <w:rPr>
                <w:b/>
                <w:sz w:val="24"/>
              </w:rPr>
            </w:pPr>
            <w:r>
              <w:rPr>
                <w:b/>
                <w:sz w:val="24"/>
              </w:rPr>
              <w:t>Legal Description of Cemetery:</w:t>
            </w:r>
          </w:p>
        </w:tc>
        <w:tc>
          <w:tcPr>
            <w:tcW w:w="6410" w:type="dxa"/>
          </w:tcPr>
          <w:p w14:paraId="58C48C47" w14:textId="77777777" w:rsidR="00137C6C" w:rsidRPr="00E60965" w:rsidRDefault="00137C6C" w:rsidP="00AA5F79">
            <w:pPr>
              <w:tabs>
                <w:tab w:val="left" w:pos="7485"/>
              </w:tabs>
              <w:rPr>
                <w:sz w:val="24"/>
              </w:rPr>
            </w:pPr>
          </w:p>
        </w:tc>
      </w:tr>
    </w:tbl>
    <w:p w14:paraId="371D29F3" w14:textId="77777777" w:rsidR="00B56EDC" w:rsidRPr="007A407C" w:rsidRDefault="00B56EDC" w:rsidP="007A407C">
      <w:pPr>
        <w:pStyle w:val="BodyText"/>
        <w:spacing w:after="0"/>
      </w:pPr>
    </w:p>
    <w:tbl>
      <w:tblPr>
        <w:tblStyle w:val="TableGrid"/>
        <w:tblW w:w="0" w:type="auto"/>
        <w:tblLook w:val="04A0" w:firstRow="1" w:lastRow="0" w:firstColumn="1" w:lastColumn="0" w:noHBand="0" w:noVBand="1"/>
      </w:tblPr>
      <w:tblGrid>
        <w:gridCol w:w="4718"/>
        <w:gridCol w:w="6418"/>
      </w:tblGrid>
      <w:tr w:rsidR="00E60965" w:rsidRPr="00E60965" w14:paraId="656C5B78" w14:textId="77777777" w:rsidTr="00466F68">
        <w:tc>
          <w:tcPr>
            <w:tcW w:w="4788" w:type="dxa"/>
            <w:shd w:val="clear" w:color="auto" w:fill="F2F2F2" w:themeFill="background1" w:themeFillShade="F2"/>
          </w:tcPr>
          <w:p w14:paraId="74DF2418" w14:textId="77777777" w:rsidR="00E60965" w:rsidRPr="00051FE1" w:rsidRDefault="00E60965" w:rsidP="0005090C">
            <w:pPr>
              <w:pStyle w:val="BodyText"/>
              <w:spacing w:after="0"/>
              <w:rPr>
                <w:b/>
                <w:sz w:val="24"/>
              </w:rPr>
            </w:pPr>
            <w:r w:rsidRPr="00051FE1">
              <w:rPr>
                <w:b/>
                <w:sz w:val="24"/>
              </w:rPr>
              <w:t>Project/Program</w:t>
            </w:r>
            <w:r w:rsidR="0021481B">
              <w:rPr>
                <w:b/>
                <w:sz w:val="24"/>
              </w:rPr>
              <w:t xml:space="preserve"> Name</w:t>
            </w:r>
            <w:r w:rsidRPr="00051FE1">
              <w:rPr>
                <w:b/>
                <w:sz w:val="24"/>
              </w:rPr>
              <w:t>:</w:t>
            </w:r>
          </w:p>
          <w:p w14:paraId="2F789E3D" w14:textId="2802A1EB" w:rsidR="00E60965" w:rsidRPr="00E60965" w:rsidRDefault="00E60965" w:rsidP="0005090C">
            <w:pPr>
              <w:pStyle w:val="BodyText"/>
              <w:spacing w:after="0"/>
              <w:rPr>
                <w:sz w:val="24"/>
              </w:rPr>
            </w:pPr>
            <w:r>
              <w:rPr>
                <w:sz w:val="24"/>
              </w:rPr>
              <w:t>(include a projected budget with all requests</w:t>
            </w:r>
            <w:r w:rsidR="001941F9">
              <w:rPr>
                <w:sz w:val="24"/>
              </w:rPr>
              <w:t>)</w:t>
            </w:r>
          </w:p>
        </w:tc>
        <w:tc>
          <w:tcPr>
            <w:tcW w:w="6574" w:type="dxa"/>
          </w:tcPr>
          <w:p w14:paraId="415B44D4" w14:textId="77777777" w:rsidR="00E60965" w:rsidRPr="00E60965" w:rsidRDefault="00E60965" w:rsidP="0005090C">
            <w:pPr>
              <w:pStyle w:val="BodyText"/>
              <w:spacing w:after="0"/>
              <w:rPr>
                <w:sz w:val="24"/>
              </w:rPr>
            </w:pPr>
          </w:p>
        </w:tc>
      </w:tr>
      <w:tr w:rsidR="00A45615" w:rsidRPr="00E60965" w14:paraId="688A8362" w14:textId="77777777" w:rsidTr="005E7167">
        <w:tc>
          <w:tcPr>
            <w:tcW w:w="4788" w:type="dxa"/>
          </w:tcPr>
          <w:p w14:paraId="08FDFE5D" w14:textId="77777777" w:rsidR="00A45615" w:rsidRPr="00051FE1" w:rsidRDefault="00DA6685" w:rsidP="0005090C">
            <w:pPr>
              <w:pStyle w:val="BodyText"/>
              <w:spacing w:after="0"/>
              <w:rPr>
                <w:b/>
                <w:sz w:val="24"/>
              </w:rPr>
            </w:pPr>
            <w:r w:rsidRPr="00051FE1">
              <w:rPr>
                <w:b/>
                <w:sz w:val="24"/>
              </w:rPr>
              <w:t>Description of Project/Program:</w:t>
            </w:r>
          </w:p>
          <w:p w14:paraId="2E24CCAD" w14:textId="77777777" w:rsidR="00BA20F8" w:rsidRPr="00787632" w:rsidRDefault="00BA20F8" w:rsidP="00BA20F8">
            <w:pPr>
              <w:pStyle w:val="BodyText"/>
              <w:spacing w:after="0"/>
              <w:rPr>
                <w:bCs/>
                <w:sz w:val="24"/>
              </w:rPr>
            </w:pPr>
            <w:r w:rsidRPr="00787632">
              <w:rPr>
                <w:bCs/>
                <w:sz w:val="24"/>
              </w:rPr>
              <w:t>(please prioritize if more than one project and identify costs for each separate project)</w:t>
            </w:r>
          </w:p>
          <w:p w14:paraId="7BCEF931" w14:textId="77777777" w:rsidR="00A45615" w:rsidRDefault="00A45615" w:rsidP="0005090C">
            <w:pPr>
              <w:pStyle w:val="BodyText"/>
              <w:spacing w:after="0"/>
              <w:rPr>
                <w:sz w:val="24"/>
              </w:rPr>
            </w:pPr>
          </w:p>
          <w:p w14:paraId="4E3ACFED" w14:textId="77777777" w:rsidR="00A45615" w:rsidRDefault="00A45615" w:rsidP="0005090C">
            <w:pPr>
              <w:pStyle w:val="BodyText"/>
              <w:spacing w:after="0"/>
              <w:rPr>
                <w:sz w:val="24"/>
              </w:rPr>
            </w:pPr>
          </w:p>
          <w:p w14:paraId="41478C24" w14:textId="77777777" w:rsidR="00A45615" w:rsidRDefault="00A45615" w:rsidP="0005090C">
            <w:pPr>
              <w:pStyle w:val="BodyText"/>
              <w:spacing w:after="0"/>
              <w:rPr>
                <w:sz w:val="24"/>
              </w:rPr>
            </w:pPr>
          </w:p>
          <w:p w14:paraId="70D82122" w14:textId="77777777" w:rsidR="00DA6685" w:rsidRDefault="00DA6685" w:rsidP="0005090C">
            <w:pPr>
              <w:pStyle w:val="BodyText"/>
              <w:spacing w:after="0"/>
              <w:rPr>
                <w:sz w:val="24"/>
              </w:rPr>
            </w:pPr>
          </w:p>
        </w:tc>
        <w:tc>
          <w:tcPr>
            <w:tcW w:w="6574" w:type="dxa"/>
          </w:tcPr>
          <w:p w14:paraId="2E7C104F" w14:textId="77777777" w:rsidR="00A45615" w:rsidRPr="00E60965" w:rsidRDefault="00A45615" w:rsidP="0005090C">
            <w:pPr>
              <w:pStyle w:val="BodyText"/>
              <w:spacing w:after="0"/>
              <w:rPr>
                <w:sz w:val="24"/>
              </w:rPr>
            </w:pPr>
          </w:p>
        </w:tc>
      </w:tr>
    </w:tbl>
    <w:p w14:paraId="24DF3AE4" w14:textId="77777777" w:rsidR="007A407C" w:rsidRPr="007A407C" w:rsidRDefault="007A407C" w:rsidP="007A407C">
      <w:pPr>
        <w:pStyle w:val="BodyText"/>
        <w:spacing w:after="0"/>
      </w:pPr>
    </w:p>
    <w:p w14:paraId="7C5F75FF" w14:textId="3A8FFF36" w:rsidR="00B56EDC" w:rsidRPr="007A407C" w:rsidRDefault="00D602E8" w:rsidP="009B7B0D">
      <w:pPr>
        <w:pStyle w:val="BodyText"/>
        <w:tabs>
          <w:tab w:val="left" w:pos="2880"/>
          <w:tab w:val="left" w:pos="3600"/>
          <w:tab w:val="left" w:pos="5760"/>
          <w:tab w:val="left" w:pos="8460"/>
        </w:tabs>
        <w:spacing w:after="0"/>
      </w:pPr>
      <w:r w:rsidRPr="00D602E8">
        <w:sym w:font="Wingdings" w:char="F0A6"/>
      </w:r>
      <w:r w:rsidR="00E60965">
        <w:t xml:space="preserve"> </w:t>
      </w:r>
      <w:r w:rsidR="00A45615">
        <w:t>Enhancement</w:t>
      </w:r>
      <w:r w:rsidR="009B7B0D">
        <w:t xml:space="preserve">              </w:t>
      </w:r>
      <w:r>
        <w:sym w:font="Wingdings" w:char="F0A6"/>
      </w:r>
      <w:r w:rsidR="007A407C" w:rsidRPr="007A407C">
        <w:t xml:space="preserve"> Operating </w:t>
      </w:r>
      <w:r w:rsidR="0005090C">
        <w:t>(pleas</w:t>
      </w:r>
      <w:r w:rsidR="00F23BBB">
        <w:t>e include a financial report from</w:t>
      </w:r>
      <w:r w:rsidR="0005090C">
        <w:t xml:space="preserve"> previous year)</w:t>
      </w:r>
      <w:r w:rsidR="009B7B0D">
        <w:t xml:space="preserve">          </w:t>
      </w:r>
      <w:r>
        <w:sym w:font="Wingdings" w:char="F0A6"/>
      </w:r>
      <w:r w:rsidR="00A45615">
        <w:t xml:space="preserve"> Special Project</w:t>
      </w:r>
    </w:p>
    <w:p w14:paraId="753EBD61" w14:textId="77777777" w:rsidR="007A407C" w:rsidRPr="00DA6685" w:rsidRDefault="007A407C" w:rsidP="00DA2619">
      <w:pPr>
        <w:pStyle w:val="BodyText"/>
        <w:spacing w:after="0"/>
      </w:pPr>
    </w:p>
    <w:tbl>
      <w:tblPr>
        <w:tblStyle w:val="TableGrid"/>
        <w:tblW w:w="0" w:type="auto"/>
        <w:shd w:val="clear" w:color="auto" w:fill="D9D9D9" w:themeFill="background1" w:themeFillShade="D9"/>
        <w:tblLook w:val="04A0" w:firstRow="1" w:lastRow="0" w:firstColumn="1" w:lastColumn="0" w:noHBand="0" w:noVBand="1"/>
      </w:tblPr>
      <w:tblGrid>
        <w:gridCol w:w="5567"/>
        <w:gridCol w:w="5569"/>
      </w:tblGrid>
      <w:tr w:rsidR="00EB58C1" w:rsidRPr="00B645A4" w14:paraId="1C944392" w14:textId="77777777" w:rsidTr="00466F68">
        <w:tc>
          <w:tcPr>
            <w:tcW w:w="5681" w:type="dxa"/>
            <w:shd w:val="clear" w:color="auto" w:fill="F2F2F2" w:themeFill="background1" w:themeFillShade="F2"/>
          </w:tcPr>
          <w:p w14:paraId="02F43B49" w14:textId="77777777" w:rsidR="00EB58C1" w:rsidRPr="00B645A4" w:rsidRDefault="008214C2" w:rsidP="007A407C">
            <w:pPr>
              <w:tabs>
                <w:tab w:val="left" w:pos="7485"/>
              </w:tabs>
              <w:rPr>
                <w:sz w:val="24"/>
              </w:rPr>
            </w:pPr>
            <w:r w:rsidRPr="00B645A4">
              <w:rPr>
                <w:b/>
                <w:sz w:val="24"/>
              </w:rPr>
              <w:t>Expenditures:</w:t>
            </w:r>
            <w:r w:rsidRPr="00B645A4">
              <w:rPr>
                <w:sz w:val="24"/>
              </w:rPr>
              <w:t xml:space="preserve"> (Itemize &amp; List)</w:t>
            </w:r>
          </w:p>
        </w:tc>
        <w:tc>
          <w:tcPr>
            <w:tcW w:w="5681" w:type="dxa"/>
            <w:shd w:val="clear" w:color="auto" w:fill="F2F2F2" w:themeFill="background1" w:themeFillShade="F2"/>
          </w:tcPr>
          <w:p w14:paraId="6E931B89" w14:textId="77777777" w:rsidR="00EB58C1" w:rsidRPr="00B645A4" w:rsidRDefault="008214C2" w:rsidP="007A407C">
            <w:pPr>
              <w:tabs>
                <w:tab w:val="left" w:pos="7485"/>
              </w:tabs>
              <w:rPr>
                <w:b/>
                <w:sz w:val="24"/>
              </w:rPr>
            </w:pPr>
            <w:r w:rsidRPr="00B645A4">
              <w:rPr>
                <w:b/>
                <w:sz w:val="24"/>
              </w:rPr>
              <w:t>Estimated Revenue &amp; Contributions:</w:t>
            </w:r>
          </w:p>
        </w:tc>
      </w:tr>
    </w:tbl>
    <w:p w14:paraId="7EF0F8B3" w14:textId="77777777" w:rsidR="000955C0" w:rsidRPr="00B645A4" w:rsidRDefault="000955C0" w:rsidP="00B645A4">
      <w:pPr>
        <w:tabs>
          <w:tab w:val="left" w:pos="4320"/>
          <w:tab w:val="left" w:pos="7485"/>
        </w:tabs>
      </w:pPr>
    </w:p>
    <w:p w14:paraId="7D81E1DC" w14:textId="102D5EA9"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F95440">
        <w:t xml:space="preserve">   </w:t>
      </w:r>
      <w:r w:rsidRPr="00B645A4">
        <w:t>F</w:t>
      </w:r>
      <w:r w:rsidR="00F95440">
        <w:t>unding from own Organization:</w:t>
      </w:r>
      <w:r w:rsidRPr="00B645A4">
        <w:tab/>
      </w:r>
      <w:r w:rsidRPr="00B645A4">
        <w:tab/>
      </w:r>
      <w:r w:rsidRPr="00B645A4">
        <w:tab/>
        <w:t>$ __________</w:t>
      </w:r>
    </w:p>
    <w:p w14:paraId="7AC2B86B"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1B29D8AF" w14:textId="59F24AD6"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F95440">
        <w:t xml:space="preserve">   Fundraising:</w:t>
      </w:r>
      <w:r w:rsidR="00F95440">
        <w:tab/>
      </w:r>
      <w:r w:rsidR="00F95440">
        <w:tab/>
      </w:r>
      <w:r w:rsidRPr="00B645A4">
        <w:tab/>
      </w:r>
      <w:r w:rsidRPr="00B645A4">
        <w:tab/>
      </w:r>
      <w:r w:rsidRPr="00B645A4">
        <w:tab/>
        <w:t>$ __________</w:t>
      </w:r>
    </w:p>
    <w:p w14:paraId="2F6A7623"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2242D7E9" w14:textId="775F1AC4"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00F95440">
        <w:tab/>
        <w:t xml:space="preserve">   Grants:  _________________________</w:t>
      </w:r>
      <w:r w:rsidR="00F95440">
        <w:tab/>
      </w:r>
      <w:r w:rsidR="00F95440">
        <w:tab/>
      </w:r>
      <w:r w:rsidRPr="00B645A4">
        <w:t>$ __________</w:t>
      </w:r>
    </w:p>
    <w:p w14:paraId="7961CC26"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37E1CB16" w14:textId="6C41E0B6"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6E0961">
        <w:t xml:space="preserve">        </w:t>
      </w:r>
      <w:r w:rsidR="00F95440">
        <w:t xml:space="preserve">         _________________________</w:t>
      </w:r>
      <w:r w:rsidRPr="00B645A4">
        <w:tab/>
      </w:r>
      <w:r w:rsidR="006E0961">
        <w:tab/>
      </w:r>
      <w:r w:rsidRPr="00B645A4">
        <w:t>$ __________</w:t>
      </w:r>
    </w:p>
    <w:p w14:paraId="6C38D971"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5BFAA4B5" w14:textId="3C944997"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00F95440">
        <w:tab/>
        <w:t xml:space="preserve">   Donations:</w:t>
      </w:r>
      <w:r w:rsidR="00F95440">
        <w:tab/>
      </w:r>
      <w:r w:rsidR="006E0961">
        <w:tab/>
      </w:r>
      <w:r w:rsidRPr="00B645A4">
        <w:tab/>
      </w:r>
      <w:r w:rsidRPr="00B645A4">
        <w:tab/>
      </w:r>
      <w:r w:rsidRPr="00B645A4">
        <w:tab/>
        <w:t>$ __________</w:t>
      </w:r>
    </w:p>
    <w:p w14:paraId="398D99E2"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08553CAF" w14:textId="6043C5CD"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F95440">
        <w:t xml:space="preserve">   Other:    _________________________</w:t>
      </w:r>
      <w:r w:rsidRPr="00B645A4">
        <w:tab/>
      </w:r>
      <w:r w:rsidRPr="00B645A4">
        <w:tab/>
        <w:t>$ __________</w:t>
      </w:r>
    </w:p>
    <w:p w14:paraId="4905C749"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7DBB20D2" w14:textId="7E37170E" w:rsidR="004F1F01" w:rsidRPr="00B645A4" w:rsidRDefault="004F1F01"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F95440">
        <w:t xml:space="preserve">                 _________________________</w:t>
      </w:r>
      <w:r w:rsidRPr="00B645A4">
        <w:tab/>
      </w:r>
      <w:r w:rsidRPr="00B645A4">
        <w:tab/>
        <w:t>$ __________</w:t>
      </w:r>
    </w:p>
    <w:p w14:paraId="0EE7084F" w14:textId="77777777" w:rsidR="004F1F01" w:rsidRPr="00B645A4" w:rsidRDefault="004F1F01" w:rsidP="00B645A4">
      <w:pPr>
        <w:tabs>
          <w:tab w:val="left" w:pos="4320"/>
          <w:tab w:val="left" w:pos="5760"/>
          <w:tab w:val="left" w:pos="7485"/>
          <w:tab w:val="left" w:pos="8640"/>
          <w:tab w:val="left" w:pos="9360"/>
          <w:tab w:val="left" w:pos="9540"/>
          <w:tab w:val="left" w:pos="9810"/>
          <w:tab w:val="left" w:pos="10080"/>
        </w:tabs>
      </w:pPr>
    </w:p>
    <w:p w14:paraId="50368774" w14:textId="3012BD3B" w:rsidR="004F1F01" w:rsidRPr="00B645A4" w:rsidRDefault="00F26C85" w:rsidP="00B645A4">
      <w:pPr>
        <w:tabs>
          <w:tab w:val="left" w:pos="4320"/>
          <w:tab w:val="left" w:pos="5760"/>
          <w:tab w:val="left" w:pos="7485"/>
          <w:tab w:val="left" w:pos="8640"/>
          <w:tab w:val="left" w:pos="9360"/>
          <w:tab w:val="left" w:pos="9540"/>
          <w:tab w:val="left" w:pos="9810"/>
          <w:tab w:val="left" w:pos="10080"/>
        </w:tabs>
      </w:pPr>
      <w:r w:rsidRPr="00B645A4">
        <w:t xml:space="preserve">___________________________________   </w:t>
      </w:r>
      <w:r w:rsidR="00B645A4">
        <w:tab/>
      </w:r>
      <w:r w:rsidRPr="00B645A4">
        <w:t>$ __________</w:t>
      </w:r>
      <w:r w:rsidRPr="00B645A4">
        <w:tab/>
      </w:r>
      <w:r w:rsidR="006D4157">
        <w:t xml:space="preserve">          </w:t>
      </w:r>
      <w:r w:rsidR="00F95440">
        <w:t xml:space="preserve">       _________________________</w:t>
      </w:r>
      <w:r w:rsidR="00F95440">
        <w:tab/>
      </w:r>
      <w:r w:rsidRPr="00B645A4">
        <w:tab/>
        <w:t>$ __________</w:t>
      </w:r>
    </w:p>
    <w:p w14:paraId="56F7554A" w14:textId="77777777" w:rsidR="00F26C85" w:rsidRPr="00B645A4" w:rsidRDefault="00F26C85" w:rsidP="004F1F01">
      <w:pPr>
        <w:tabs>
          <w:tab w:val="left" w:pos="5760"/>
          <w:tab w:val="left" w:pos="7485"/>
          <w:tab w:val="left" w:pos="8640"/>
          <w:tab w:val="left" w:pos="9360"/>
          <w:tab w:val="left" w:pos="9540"/>
          <w:tab w:val="left" w:pos="9810"/>
          <w:tab w:val="left" w:pos="10080"/>
        </w:tabs>
      </w:pPr>
    </w:p>
    <w:p w14:paraId="698FE427" w14:textId="5BBA7DE5" w:rsidR="00F26C85" w:rsidRPr="00B645A4" w:rsidRDefault="00F26C85" w:rsidP="00F26C85">
      <w:pPr>
        <w:tabs>
          <w:tab w:val="left" w:pos="5760"/>
          <w:tab w:val="left" w:pos="7485"/>
          <w:tab w:val="left" w:pos="8640"/>
          <w:tab w:val="left" w:pos="9360"/>
          <w:tab w:val="left" w:pos="9540"/>
          <w:tab w:val="left" w:pos="9810"/>
          <w:tab w:val="left" w:pos="10080"/>
        </w:tabs>
        <w:rPr>
          <w:b/>
          <w:sz w:val="24"/>
        </w:rPr>
      </w:pPr>
      <w:r w:rsidRPr="00B645A4">
        <w:rPr>
          <w:b/>
          <w:sz w:val="24"/>
        </w:rPr>
        <w:t>Total Expenditures:</w:t>
      </w:r>
      <w:r w:rsidR="00B645A4" w:rsidRPr="00B645A4">
        <w:rPr>
          <w:b/>
          <w:sz w:val="24"/>
        </w:rPr>
        <w:t xml:space="preserve"> (A)               </w:t>
      </w:r>
      <w:r w:rsidR="009B7B0D">
        <w:rPr>
          <w:b/>
          <w:sz w:val="24"/>
        </w:rPr>
        <w:t xml:space="preserve">            </w:t>
      </w:r>
      <w:r w:rsidR="00B645A4" w:rsidRPr="00B645A4">
        <w:rPr>
          <w:b/>
          <w:sz w:val="24"/>
        </w:rPr>
        <w:t xml:space="preserve">  </w:t>
      </w:r>
      <w:r w:rsidRPr="00B645A4">
        <w:rPr>
          <w:b/>
          <w:sz w:val="24"/>
        </w:rPr>
        <w:t>$ __________</w:t>
      </w:r>
      <w:r w:rsidR="00585C8C" w:rsidRPr="00B645A4">
        <w:rPr>
          <w:b/>
          <w:sz w:val="24"/>
        </w:rPr>
        <w:t>__</w:t>
      </w:r>
      <w:r w:rsidRPr="00B645A4">
        <w:rPr>
          <w:b/>
          <w:sz w:val="24"/>
        </w:rPr>
        <w:tab/>
        <w:t>Total Estimated Revenue:  (B)</w:t>
      </w:r>
      <w:r w:rsidRPr="00B645A4">
        <w:rPr>
          <w:b/>
          <w:sz w:val="24"/>
        </w:rPr>
        <w:tab/>
        <w:t>$ ____________</w:t>
      </w:r>
    </w:p>
    <w:p w14:paraId="50309810" w14:textId="77777777" w:rsidR="00F26C85" w:rsidRPr="00B645A4" w:rsidRDefault="00F26C85" w:rsidP="00F26C85">
      <w:pPr>
        <w:tabs>
          <w:tab w:val="left" w:pos="5760"/>
          <w:tab w:val="left" w:pos="7485"/>
          <w:tab w:val="left" w:pos="8640"/>
          <w:tab w:val="left" w:pos="9360"/>
          <w:tab w:val="left" w:pos="9540"/>
          <w:tab w:val="left" w:pos="9810"/>
          <w:tab w:val="left" w:pos="10080"/>
        </w:tabs>
        <w:rPr>
          <w:b/>
          <w:sz w:val="24"/>
        </w:rPr>
      </w:pPr>
    </w:p>
    <w:tbl>
      <w:tblPr>
        <w:tblStyle w:val="TableGrid"/>
        <w:tblW w:w="0" w:type="auto"/>
        <w:shd w:val="clear" w:color="auto" w:fill="F2F2F2" w:themeFill="background1" w:themeFillShade="F2"/>
        <w:tblLook w:val="04A0" w:firstRow="1" w:lastRow="0" w:firstColumn="1" w:lastColumn="0" w:noHBand="0" w:noVBand="1"/>
      </w:tblPr>
      <w:tblGrid>
        <w:gridCol w:w="11136"/>
      </w:tblGrid>
      <w:tr w:rsidR="00F26C85" w:rsidRPr="00B645A4" w14:paraId="74A4EE17" w14:textId="77777777" w:rsidTr="00466F68">
        <w:tc>
          <w:tcPr>
            <w:tcW w:w="11362" w:type="dxa"/>
            <w:shd w:val="clear" w:color="auto" w:fill="F2F2F2" w:themeFill="background1" w:themeFillShade="F2"/>
          </w:tcPr>
          <w:p w14:paraId="73468D3A" w14:textId="0A762F36" w:rsidR="00F26C85" w:rsidRPr="00B645A4" w:rsidRDefault="00F26C85" w:rsidP="00F26C85">
            <w:pPr>
              <w:tabs>
                <w:tab w:val="left" w:pos="5760"/>
                <w:tab w:val="left" w:pos="7485"/>
                <w:tab w:val="left" w:pos="8640"/>
                <w:tab w:val="left" w:pos="9360"/>
                <w:tab w:val="left" w:pos="9540"/>
                <w:tab w:val="left" w:pos="9810"/>
                <w:tab w:val="left" w:pos="10080"/>
              </w:tabs>
              <w:rPr>
                <w:b/>
                <w:sz w:val="24"/>
              </w:rPr>
            </w:pPr>
            <w:r w:rsidRPr="00B645A4">
              <w:rPr>
                <w:b/>
                <w:sz w:val="24"/>
              </w:rPr>
              <w:t>Funding Request:  (A minus B</w:t>
            </w:r>
            <w:r w:rsidR="00172CBF">
              <w:rPr>
                <w:b/>
                <w:sz w:val="24"/>
              </w:rPr>
              <w:t xml:space="preserve"> – to a maximum of $1,</w:t>
            </w:r>
            <w:r w:rsidR="00A13616">
              <w:rPr>
                <w:b/>
                <w:sz w:val="24"/>
              </w:rPr>
              <w:t>5</w:t>
            </w:r>
            <w:r w:rsidR="00172CBF">
              <w:rPr>
                <w:b/>
                <w:sz w:val="24"/>
              </w:rPr>
              <w:t>00</w:t>
            </w:r>
            <w:r w:rsidR="00A13616">
              <w:rPr>
                <w:b/>
                <w:sz w:val="24"/>
              </w:rPr>
              <w:t xml:space="preserve"> in 202</w:t>
            </w:r>
            <w:r w:rsidR="00ED0ACE">
              <w:rPr>
                <w:b/>
                <w:sz w:val="24"/>
              </w:rPr>
              <w:t>6</w:t>
            </w:r>
            <w:r w:rsidRPr="00B645A4">
              <w:rPr>
                <w:b/>
                <w:sz w:val="24"/>
              </w:rPr>
              <w:t>)          $ ____________________</w:t>
            </w:r>
          </w:p>
        </w:tc>
      </w:tr>
    </w:tbl>
    <w:p w14:paraId="764EEAA7" w14:textId="77777777" w:rsidR="00F26C85" w:rsidRDefault="00F26C85" w:rsidP="00F26C85">
      <w:pPr>
        <w:tabs>
          <w:tab w:val="left" w:pos="5760"/>
          <w:tab w:val="left" w:pos="7485"/>
          <w:tab w:val="left" w:pos="8640"/>
          <w:tab w:val="left" w:pos="9360"/>
          <w:tab w:val="left" w:pos="9540"/>
          <w:tab w:val="left" w:pos="9810"/>
          <w:tab w:val="left" w:pos="10080"/>
        </w:tabs>
        <w:rPr>
          <w:rFonts w:ascii="Arial Narrow" w:hAnsi="Arial Narrow"/>
          <w:b/>
          <w:sz w:val="24"/>
        </w:rPr>
      </w:pPr>
    </w:p>
    <w:p w14:paraId="4C8D0413" w14:textId="6378FAE3" w:rsidR="00B56EDC" w:rsidRDefault="00B56EDC" w:rsidP="00F26C85">
      <w:pPr>
        <w:tabs>
          <w:tab w:val="left" w:pos="5760"/>
          <w:tab w:val="left" w:pos="7485"/>
          <w:tab w:val="left" w:pos="8640"/>
          <w:tab w:val="left" w:pos="9360"/>
          <w:tab w:val="left" w:pos="9540"/>
          <w:tab w:val="left" w:pos="9810"/>
          <w:tab w:val="left" w:pos="10080"/>
        </w:tabs>
        <w:rPr>
          <w:rFonts w:ascii="Arial Narrow" w:hAnsi="Arial Narrow"/>
          <w:b/>
          <w:sz w:val="24"/>
        </w:rPr>
      </w:pPr>
    </w:p>
    <w:p w14:paraId="41BC00BF" w14:textId="77777777" w:rsidR="00ED0ACE" w:rsidRDefault="00ED0ACE" w:rsidP="00F26C85">
      <w:pPr>
        <w:tabs>
          <w:tab w:val="left" w:pos="5760"/>
          <w:tab w:val="left" w:pos="7485"/>
          <w:tab w:val="left" w:pos="8640"/>
          <w:tab w:val="left" w:pos="9360"/>
          <w:tab w:val="left" w:pos="9540"/>
          <w:tab w:val="left" w:pos="9810"/>
          <w:tab w:val="left" w:pos="10080"/>
        </w:tabs>
        <w:rPr>
          <w:rFonts w:ascii="Arial Narrow" w:hAnsi="Arial Narrow"/>
          <w:b/>
          <w:sz w:val="24"/>
        </w:rPr>
      </w:pPr>
    </w:p>
    <w:p w14:paraId="333DC463" w14:textId="78C6D8E7" w:rsidR="006D4157" w:rsidRDefault="006D4157" w:rsidP="00F26C85">
      <w:pPr>
        <w:tabs>
          <w:tab w:val="left" w:pos="5760"/>
          <w:tab w:val="left" w:pos="7485"/>
          <w:tab w:val="left" w:pos="8640"/>
          <w:tab w:val="left" w:pos="9360"/>
          <w:tab w:val="left" w:pos="9540"/>
          <w:tab w:val="left" w:pos="9810"/>
          <w:tab w:val="left" w:pos="10080"/>
        </w:tabs>
        <w:rPr>
          <w:rFonts w:ascii="Arial Narrow" w:hAnsi="Arial Narrow"/>
          <w:b/>
          <w:sz w:val="24"/>
        </w:rPr>
      </w:pPr>
    </w:p>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firstRow="1" w:lastRow="1" w:firstColumn="1" w:lastColumn="1" w:noHBand="0" w:noVBand="0"/>
      </w:tblPr>
      <w:tblGrid>
        <w:gridCol w:w="1838"/>
        <w:gridCol w:w="7"/>
        <w:gridCol w:w="1552"/>
        <w:gridCol w:w="4808"/>
        <w:gridCol w:w="12"/>
        <w:gridCol w:w="425"/>
        <w:gridCol w:w="1985"/>
      </w:tblGrid>
      <w:tr w:rsidR="00F95440" w:rsidRPr="00655314" w14:paraId="70B4F62A" w14:textId="77777777" w:rsidTr="00A96BDD">
        <w:trPr>
          <w:cantSplit/>
          <w:trHeight w:hRule="exact" w:val="402"/>
        </w:trPr>
        <w:tc>
          <w:tcPr>
            <w:tcW w:w="8217" w:type="dxa"/>
            <w:gridSpan w:val="5"/>
            <w:tcBorders>
              <w:top w:val="single" w:sz="4" w:space="0" w:color="auto"/>
              <w:left w:val="single" w:sz="4" w:space="0" w:color="auto"/>
              <w:bottom w:val="single" w:sz="4" w:space="0" w:color="auto"/>
            </w:tcBorders>
            <w:shd w:val="clear" w:color="auto" w:fill="F2F2F2" w:themeFill="background1" w:themeFillShade="F2"/>
            <w:vAlign w:val="center"/>
          </w:tcPr>
          <w:p w14:paraId="13EB8327" w14:textId="003DFAB3" w:rsidR="00F95440" w:rsidRPr="00C52E09" w:rsidRDefault="00F95440" w:rsidP="00A96BDD">
            <w:pPr>
              <w:jc w:val="left"/>
              <w:rPr>
                <w:bCs/>
              </w:rPr>
            </w:pPr>
            <w:r w:rsidRPr="00C52E09">
              <w:rPr>
                <w:b/>
                <w:bCs/>
              </w:rPr>
              <w:lastRenderedPageBreak/>
              <w:t>In</w:t>
            </w:r>
            <w:r>
              <w:rPr>
                <w:b/>
                <w:bCs/>
              </w:rPr>
              <w:t>-</w:t>
            </w:r>
            <w:r w:rsidRPr="00C52E09">
              <w:rPr>
                <w:b/>
                <w:bCs/>
              </w:rPr>
              <w:t xml:space="preserve">Kind Contributions: </w:t>
            </w:r>
            <w:r w:rsidRPr="00C52E09">
              <w:rPr>
                <w:bCs/>
              </w:rPr>
              <w:t>(e.g. equipment, labour, materials, etc.)</w:t>
            </w:r>
          </w:p>
        </w:tc>
        <w:tc>
          <w:tcPr>
            <w:tcW w:w="2410" w:type="dxa"/>
            <w:gridSpan w:val="2"/>
            <w:tcBorders>
              <w:top w:val="single" w:sz="4" w:space="0" w:color="auto"/>
              <w:bottom w:val="single" w:sz="4" w:space="0" w:color="auto"/>
              <w:right w:val="single" w:sz="4" w:space="0" w:color="auto"/>
            </w:tcBorders>
            <w:shd w:val="clear" w:color="auto" w:fill="F2F2F2" w:themeFill="background1" w:themeFillShade="F2"/>
            <w:vAlign w:val="bottom"/>
          </w:tcPr>
          <w:p w14:paraId="4D13190D" w14:textId="77777777" w:rsidR="00F95440" w:rsidRPr="000834A2" w:rsidRDefault="00F95440" w:rsidP="00A96BDD">
            <w:pPr>
              <w:jc w:val="left"/>
              <w:rPr>
                <w:bCs/>
              </w:rPr>
            </w:pPr>
          </w:p>
        </w:tc>
      </w:tr>
      <w:tr w:rsidR="00F95440" w:rsidRPr="00655314" w14:paraId="337CB6CB" w14:textId="77777777" w:rsidTr="00A96BDD">
        <w:trPr>
          <w:cantSplit/>
          <w:trHeight w:hRule="exact" w:val="432"/>
        </w:trPr>
        <w:tc>
          <w:tcPr>
            <w:tcW w:w="1838" w:type="dxa"/>
            <w:tcBorders>
              <w:top w:val="single" w:sz="4" w:space="0" w:color="auto"/>
            </w:tcBorders>
            <w:vAlign w:val="bottom"/>
          </w:tcPr>
          <w:p w14:paraId="69549F6B" w14:textId="77777777" w:rsidR="00F95440" w:rsidRPr="00655314" w:rsidRDefault="00F95440" w:rsidP="00A96BDD">
            <w:pPr>
              <w:jc w:val="left"/>
              <w:rPr>
                <w:b/>
                <w:bCs/>
                <w:szCs w:val="22"/>
              </w:rPr>
            </w:pPr>
            <w:r>
              <w:rPr>
                <w:szCs w:val="22"/>
              </w:rPr>
              <w:t>Materials:</w:t>
            </w:r>
            <w:r w:rsidRPr="00655314">
              <w:rPr>
                <w:szCs w:val="22"/>
              </w:rPr>
              <w:t xml:space="preserve"> </w:t>
            </w:r>
          </w:p>
        </w:tc>
        <w:tc>
          <w:tcPr>
            <w:tcW w:w="6379" w:type="dxa"/>
            <w:gridSpan w:val="4"/>
            <w:tcBorders>
              <w:top w:val="single" w:sz="4" w:space="0" w:color="auto"/>
              <w:bottom w:val="single" w:sz="4" w:space="0" w:color="auto"/>
            </w:tcBorders>
          </w:tcPr>
          <w:p w14:paraId="6E74B6F1" w14:textId="77777777" w:rsidR="00F95440" w:rsidRPr="00655314" w:rsidRDefault="00F95440" w:rsidP="00A96BDD">
            <w:pPr>
              <w:jc w:val="left"/>
              <w:rPr>
                <w:b/>
                <w:bCs/>
              </w:rPr>
            </w:pPr>
          </w:p>
        </w:tc>
        <w:tc>
          <w:tcPr>
            <w:tcW w:w="425" w:type="dxa"/>
            <w:tcBorders>
              <w:top w:val="single" w:sz="4" w:space="0" w:color="auto"/>
            </w:tcBorders>
            <w:vAlign w:val="bottom"/>
          </w:tcPr>
          <w:p w14:paraId="0E9B2B0C" w14:textId="77777777" w:rsidR="00F95440" w:rsidRPr="00A36744" w:rsidRDefault="00F95440" w:rsidP="00A96BDD">
            <w:pPr>
              <w:jc w:val="right"/>
              <w:rPr>
                <w:bCs/>
                <w:szCs w:val="22"/>
              </w:rPr>
            </w:pPr>
            <w:r w:rsidRPr="00A36744">
              <w:rPr>
                <w:bCs/>
                <w:szCs w:val="22"/>
              </w:rPr>
              <w:t>$</w:t>
            </w:r>
          </w:p>
        </w:tc>
        <w:tc>
          <w:tcPr>
            <w:tcW w:w="1985" w:type="dxa"/>
            <w:tcBorders>
              <w:top w:val="single" w:sz="4" w:space="0" w:color="auto"/>
              <w:bottom w:val="single" w:sz="4" w:space="0" w:color="auto"/>
            </w:tcBorders>
            <w:vAlign w:val="bottom"/>
          </w:tcPr>
          <w:p w14:paraId="71CF299F" w14:textId="77777777" w:rsidR="00F95440" w:rsidRPr="000834A2" w:rsidRDefault="00F95440" w:rsidP="00A96BDD">
            <w:pPr>
              <w:jc w:val="left"/>
              <w:rPr>
                <w:bCs/>
                <w:szCs w:val="22"/>
              </w:rPr>
            </w:pPr>
          </w:p>
        </w:tc>
      </w:tr>
      <w:tr w:rsidR="00F95440" w:rsidRPr="00655314" w14:paraId="6836B01F" w14:textId="77777777" w:rsidTr="00A96BDD">
        <w:trPr>
          <w:cantSplit/>
          <w:trHeight w:hRule="exact" w:val="432"/>
        </w:trPr>
        <w:tc>
          <w:tcPr>
            <w:tcW w:w="1838" w:type="dxa"/>
            <w:vAlign w:val="bottom"/>
          </w:tcPr>
          <w:p w14:paraId="527D514D" w14:textId="77777777" w:rsidR="00F95440" w:rsidRPr="000834A2" w:rsidRDefault="00F95440" w:rsidP="00A96BDD">
            <w:pPr>
              <w:jc w:val="left"/>
              <w:rPr>
                <w:bCs/>
                <w:szCs w:val="22"/>
              </w:rPr>
            </w:pPr>
            <w:r w:rsidRPr="000834A2">
              <w:rPr>
                <w:bCs/>
                <w:szCs w:val="22"/>
              </w:rPr>
              <w:t>Equipment</w:t>
            </w:r>
            <w:r>
              <w:rPr>
                <w:bCs/>
                <w:szCs w:val="22"/>
              </w:rPr>
              <w:t>:</w:t>
            </w:r>
          </w:p>
        </w:tc>
        <w:tc>
          <w:tcPr>
            <w:tcW w:w="6379" w:type="dxa"/>
            <w:gridSpan w:val="4"/>
            <w:tcBorders>
              <w:top w:val="single" w:sz="4" w:space="0" w:color="auto"/>
              <w:bottom w:val="single" w:sz="4" w:space="0" w:color="auto"/>
            </w:tcBorders>
          </w:tcPr>
          <w:p w14:paraId="2CA4E2B9" w14:textId="77777777" w:rsidR="00F95440" w:rsidRPr="00655314" w:rsidRDefault="00F95440" w:rsidP="00A96BDD">
            <w:pPr>
              <w:jc w:val="left"/>
              <w:rPr>
                <w:b/>
                <w:bCs/>
              </w:rPr>
            </w:pPr>
          </w:p>
        </w:tc>
        <w:tc>
          <w:tcPr>
            <w:tcW w:w="425" w:type="dxa"/>
            <w:vAlign w:val="bottom"/>
          </w:tcPr>
          <w:p w14:paraId="4C9A8E53" w14:textId="77777777" w:rsidR="00F95440" w:rsidRPr="00A36744" w:rsidRDefault="00F95440" w:rsidP="00A96BDD">
            <w:pPr>
              <w:jc w:val="right"/>
              <w:rPr>
                <w:bCs/>
                <w:szCs w:val="22"/>
              </w:rPr>
            </w:pPr>
            <w:r w:rsidRPr="00A36744">
              <w:rPr>
                <w:bCs/>
                <w:szCs w:val="22"/>
              </w:rPr>
              <w:t>$</w:t>
            </w:r>
          </w:p>
        </w:tc>
        <w:tc>
          <w:tcPr>
            <w:tcW w:w="1985" w:type="dxa"/>
            <w:tcBorders>
              <w:top w:val="single" w:sz="4" w:space="0" w:color="auto"/>
              <w:bottom w:val="single" w:sz="4" w:space="0" w:color="auto"/>
            </w:tcBorders>
            <w:vAlign w:val="bottom"/>
          </w:tcPr>
          <w:p w14:paraId="6052EC0E" w14:textId="77777777" w:rsidR="00F95440" w:rsidRPr="000834A2" w:rsidRDefault="00F95440" w:rsidP="00A96BDD">
            <w:pPr>
              <w:jc w:val="left"/>
              <w:rPr>
                <w:bCs/>
                <w:szCs w:val="22"/>
              </w:rPr>
            </w:pPr>
          </w:p>
        </w:tc>
      </w:tr>
      <w:tr w:rsidR="00F95440" w:rsidRPr="00655314" w14:paraId="35B7AFDD" w14:textId="77777777" w:rsidTr="00A96BDD">
        <w:trPr>
          <w:cantSplit/>
          <w:trHeight w:hRule="exact" w:val="432"/>
        </w:trPr>
        <w:tc>
          <w:tcPr>
            <w:tcW w:w="1838" w:type="dxa"/>
            <w:vAlign w:val="bottom"/>
          </w:tcPr>
          <w:p w14:paraId="150F89B4" w14:textId="77777777" w:rsidR="00F95440" w:rsidRPr="000834A2" w:rsidRDefault="00F95440" w:rsidP="00A96BDD">
            <w:pPr>
              <w:jc w:val="left"/>
              <w:rPr>
                <w:bCs/>
                <w:szCs w:val="22"/>
              </w:rPr>
            </w:pPr>
            <w:r w:rsidRPr="000834A2">
              <w:rPr>
                <w:bCs/>
                <w:szCs w:val="22"/>
              </w:rPr>
              <w:t>Volunteer Hours</w:t>
            </w:r>
            <w:r>
              <w:rPr>
                <w:bCs/>
                <w:szCs w:val="22"/>
              </w:rPr>
              <w:t xml:space="preserve">: </w:t>
            </w:r>
          </w:p>
        </w:tc>
        <w:tc>
          <w:tcPr>
            <w:tcW w:w="1559" w:type="dxa"/>
            <w:gridSpan w:val="2"/>
            <w:tcBorders>
              <w:top w:val="single" w:sz="4" w:space="0" w:color="auto"/>
              <w:bottom w:val="single" w:sz="4" w:space="0" w:color="auto"/>
            </w:tcBorders>
            <w:vAlign w:val="bottom"/>
          </w:tcPr>
          <w:p w14:paraId="10227C36" w14:textId="77777777" w:rsidR="00F95440" w:rsidRPr="00655314" w:rsidRDefault="00F95440" w:rsidP="00A96BDD">
            <w:pPr>
              <w:jc w:val="left"/>
              <w:rPr>
                <w:b/>
                <w:bCs/>
              </w:rPr>
            </w:pPr>
          </w:p>
        </w:tc>
        <w:tc>
          <w:tcPr>
            <w:tcW w:w="4820" w:type="dxa"/>
            <w:gridSpan w:val="2"/>
            <w:vAlign w:val="bottom"/>
          </w:tcPr>
          <w:p w14:paraId="1603D17A" w14:textId="4B4661CA" w:rsidR="00F95440" w:rsidRDefault="00F95440" w:rsidP="00A96BDD">
            <w:pPr>
              <w:jc w:val="left"/>
              <w:rPr>
                <w:bCs/>
              </w:rPr>
            </w:pPr>
            <w:r>
              <w:rPr>
                <w:bCs/>
                <w:szCs w:val="22"/>
              </w:rPr>
              <w:t xml:space="preserve">hrs </w:t>
            </w:r>
            <w:r w:rsidRPr="000834A2">
              <w:rPr>
                <w:bCs/>
                <w:szCs w:val="22"/>
              </w:rPr>
              <w:t>@ $</w:t>
            </w:r>
            <w:r w:rsidR="00BA20F8">
              <w:rPr>
                <w:bCs/>
                <w:szCs w:val="22"/>
              </w:rPr>
              <w:t>15</w:t>
            </w:r>
            <w:r w:rsidRPr="000834A2">
              <w:rPr>
                <w:bCs/>
                <w:szCs w:val="22"/>
              </w:rPr>
              <w:t>.00/h</w:t>
            </w:r>
            <w:r>
              <w:rPr>
                <w:bCs/>
                <w:szCs w:val="22"/>
              </w:rPr>
              <w:t>our</w:t>
            </w:r>
          </w:p>
        </w:tc>
        <w:tc>
          <w:tcPr>
            <w:tcW w:w="425" w:type="dxa"/>
            <w:vAlign w:val="bottom"/>
          </w:tcPr>
          <w:p w14:paraId="2B87EF17" w14:textId="77777777" w:rsidR="00F95440" w:rsidRPr="00A36744" w:rsidRDefault="00F95440" w:rsidP="00A96BDD">
            <w:pPr>
              <w:jc w:val="right"/>
              <w:rPr>
                <w:bCs/>
                <w:szCs w:val="22"/>
              </w:rPr>
            </w:pPr>
            <w:r w:rsidRPr="00A36744">
              <w:rPr>
                <w:bCs/>
                <w:szCs w:val="22"/>
              </w:rPr>
              <w:t>$</w:t>
            </w:r>
          </w:p>
        </w:tc>
        <w:tc>
          <w:tcPr>
            <w:tcW w:w="1985" w:type="dxa"/>
            <w:tcBorders>
              <w:top w:val="single" w:sz="4" w:space="0" w:color="auto"/>
              <w:bottom w:val="single" w:sz="4" w:space="0" w:color="auto"/>
            </w:tcBorders>
            <w:vAlign w:val="bottom"/>
          </w:tcPr>
          <w:p w14:paraId="18EC20EC" w14:textId="77777777" w:rsidR="00F95440" w:rsidRPr="000834A2" w:rsidRDefault="00F95440" w:rsidP="00A96BDD">
            <w:pPr>
              <w:jc w:val="left"/>
              <w:rPr>
                <w:bCs/>
                <w:szCs w:val="22"/>
              </w:rPr>
            </w:pPr>
          </w:p>
        </w:tc>
      </w:tr>
      <w:tr w:rsidR="00F95440" w:rsidRPr="00655314" w14:paraId="1011F7AF" w14:textId="77777777" w:rsidTr="00A96BDD">
        <w:trPr>
          <w:cantSplit/>
          <w:trHeight w:hRule="exact" w:val="432"/>
        </w:trPr>
        <w:tc>
          <w:tcPr>
            <w:tcW w:w="1845" w:type="dxa"/>
            <w:gridSpan w:val="2"/>
            <w:vAlign w:val="bottom"/>
          </w:tcPr>
          <w:p w14:paraId="62E2789D" w14:textId="77777777" w:rsidR="00F95440" w:rsidRPr="00795915" w:rsidRDefault="00F95440" w:rsidP="00A96BDD">
            <w:pPr>
              <w:jc w:val="left"/>
              <w:rPr>
                <w:b/>
                <w:bCs/>
              </w:rPr>
            </w:pPr>
          </w:p>
        </w:tc>
        <w:tc>
          <w:tcPr>
            <w:tcW w:w="6360" w:type="dxa"/>
            <w:gridSpan w:val="2"/>
            <w:tcBorders>
              <w:left w:val="nil"/>
            </w:tcBorders>
            <w:vAlign w:val="bottom"/>
          </w:tcPr>
          <w:p w14:paraId="253A1C3E" w14:textId="4CA1354C" w:rsidR="00F95440" w:rsidRPr="00C52E09" w:rsidRDefault="00F95440" w:rsidP="00A96BDD">
            <w:pPr>
              <w:jc w:val="right"/>
              <w:rPr>
                <w:b/>
                <w:bCs/>
                <w:sz w:val="24"/>
              </w:rPr>
            </w:pPr>
            <w:r w:rsidRPr="00C52E09">
              <w:rPr>
                <w:b/>
                <w:bCs/>
                <w:sz w:val="24"/>
              </w:rPr>
              <w:t>Total In</w:t>
            </w:r>
            <w:r>
              <w:rPr>
                <w:b/>
                <w:bCs/>
                <w:sz w:val="24"/>
              </w:rPr>
              <w:t>-</w:t>
            </w:r>
            <w:r w:rsidRPr="00C52E09">
              <w:rPr>
                <w:b/>
                <w:bCs/>
                <w:sz w:val="24"/>
              </w:rPr>
              <w:t xml:space="preserve">Kind Contributions     </w:t>
            </w:r>
          </w:p>
        </w:tc>
        <w:tc>
          <w:tcPr>
            <w:tcW w:w="437" w:type="dxa"/>
            <w:gridSpan w:val="2"/>
            <w:vAlign w:val="bottom"/>
          </w:tcPr>
          <w:p w14:paraId="415A3E01" w14:textId="77777777" w:rsidR="00F95440" w:rsidRPr="00C52E09" w:rsidRDefault="00F95440" w:rsidP="00A96BDD">
            <w:pPr>
              <w:jc w:val="right"/>
              <w:rPr>
                <w:b/>
                <w:bCs/>
                <w:sz w:val="24"/>
              </w:rPr>
            </w:pPr>
            <w:r>
              <w:rPr>
                <w:b/>
                <w:bCs/>
                <w:sz w:val="24"/>
              </w:rPr>
              <w:t>$</w:t>
            </w:r>
          </w:p>
        </w:tc>
        <w:tc>
          <w:tcPr>
            <w:tcW w:w="1985" w:type="dxa"/>
            <w:tcBorders>
              <w:top w:val="single" w:sz="4" w:space="0" w:color="auto"/>
              <w:bottom w:val="double" w:sz="4" w:space="0" w:color="auto"/>
            </w:tcBorders>
            <w:vAlign w:val="bottom"/>
          </w:tcPr>
          <w:p w14:paraId="3E099124" w14:textId="77777777" w:rsidR="00F95440" w:rsidRPr="00C52E09" w:rsidRDefault="00F95440" w:rsidP="00A96BDD">
            <w:pPr>
              <w:jc w:val="left"/>
              <w:rPr>
                <w:b/>
                <w:bCs/>
                <w:sz w:val="24"/>
              </w:rPr>
            </w:pPr>
          </w:p>
        </w:tc>
      </w:tr>
    </w:tbl>
    <w:p w14:paraId="3D18BAE6" w14:textId="77777777" w:rsidR="00F95440" w:rsidRDefault="00F95440" w:rsidP="00F26C85">
      <w:pPr>
        <w:tabs>
          <w:tab w:val="left" w:pos="5760"/>
          <w:tab w:val="left" w:pos="7485"/>
          <w:tab w:val="left" w:pos="8640"/>
          <w:tab w:val="left" w:pos="9360"/>
          <w:tab w:val="left" w:pos="9540"/>
          <w:tab w:val="left" w:pos="9810"/>
          <w:tab w:val="left" w:pos="10080"/>
        </w:tabs>
        <w:rPr>
          <w:rFonts w:ascii="Arial Narrow" w:hAnsi="Arial Narrow"/>
          <w:b/>
          <w:sz w:val="24"/>
        </w:rPr>
      </w:pPr>
    </w:p>
    <w:tbl>
      <w:tblPr>
        <w:tblStyle w:val="TableGrid"/>
        <w:tblW w:w="0" w:type="auto"/>
        <w:tblLook w:val="04A0" w:firstRow="1" w:lastRow="0" w:firstColumn="1" w:lastColumn="0" w:noHBand="0" w:noVBand="1"/>
      </w:tblPr>
      <w:tblGrid>
        <w:gridCol w:w="4717"/>
        <w:gridCol w:w="6419"/>
      </w:tblGrid>
      <w:tr w:rsidR="00B56EDC" w:rsidRPr="00DA6685" w14:paraId="2C80BE6B" w14:textId="77777777" w:rsidTr="009A1234">
        <w:tc>
          <w:tcPr>
            <w:tcW w:w="4788" w:type="dxa"/>
          </w:tcPr>
          <w:p w14:paraId="58E22D09" w14:textId="2AA39333" w:rsidR="00B56EDC" w:rsidRDefault="00B56EDC" w:rsidP="009A1234">
            <w:pPr>
              <w:pStyle w:val="BodyText"/>
              <w:spacing w:after="0"/>
              <w:rPr>
                <w:b/>
                <w:sz w:val="24"/>
              </w:rPr>
            </w:pPr>
            <w:r w:rsidRPr="00051FE1">
              <w:rPr>
                <w:b/>
                <w:sz w:val="24"/>
              </w:rPr>
              <w:t>Estimated Commencement Date:</w:t>
            </w:r>
          </w:p>
          <w:p w14:paraId="77E68DD4" w14:textId="77777777" w:rsidR="009062B7" w:rsidRPr="00051FE1" w:rsidRDefault="009062B7" w:rsidP="009A1234">
            <w:pPr>
              <w:pStyle w:val="BodyText"/>
              <w:spacing w:after="0"/>
              <w:rPr>
                <w:b/>
                <w:sz w:val="24"/>
              </w:rPr>
            </w:pPr>
          </w:p>
        </w:tc>
        <w:tc>
          <w:tcPr>
            <w:tcW w:w="6574" w:type="dxa"/>
          </w:tcPr>
          <w:p w14:paraId="62DBFCDE" w14:textId="77777777" w:rsidR="00B56EDC" w:rsidRPr="00DA6685" w:rsidRDefault="00B56EDC" w:rsidP="009A1234">
            <w:pPr>
              <w:pStyle w:val="BodyText"/>
              <w:spacing w:after="0"/>
              <w:rPr>
                <w:sz w:val="24"/>
              </w:rPr>
            </w:pPr>
          </w:p>
        </w:tc>
      </w:tr>
      <w:tr w:rsidR="00B56EDC" w:rsidRPr="00DA6685" w14:paraId="6337920D" w14:textId="77777777" w:rsidTr="009A1234">
        <w:tc>
          <w:tcPr>
            <w:tcW w:w="4788" w:type="dxa"/>
          </w:tcPr>
          <w:p w14:paraId="6215ECAE" w14:textId="77777777" w:rsidR="00B56EDC" w:rsidRDefault="00B56EDC" w:rsidP="009A1234">
            <w:pPr>
              <w:pStyle w:val="BodyText"/>
              <w:spacing w:after="0"/>
              <w:rPr>
                <w:b/>
                <w:sz w:val="24"/>
              </w:rPr>
            </w:pPr>
            <w:r w:rsidRPr="00051FE1">
              <w:rPr>
                <w:b/>
                <w:sz w:val="24"/>
              </w:rPr>
              <w:t>Estimated Completion Date:</w:t>
            </w:r>
          </w:p>
          <w:p w14:paraId="7E25B8EE" w14:textId="77777777" w:rsidR="009062B7" w:rsidRPr="00051FE1" w:rsidRDefault="009062B7" w:rsidP="009A1234">
            <w:pPr>
              <w:pStyle w:val="BodyText"/>
              <w:spacing w:after="0"/>
              <w:rPr>
                <w:b/>
                <w:sz w:val="24"/>
              </w:rPr>
            </w:pPr>
          </w:p>
        </w:tc>
        <w:tc>
          <w:tcPr>
            <w:tcW w:w="6574" w:type="dxa"/>
          </w:tcPr>
          <w:p w14:paraId="08348DFB" w14:textId="77777777" w:rsidR="00B56EDC" w:rsidRPr="00DA6685" w:rsidRDefault="00B56EDC" w:rsidP="009A1234">
            <w:pPr>
              <w:pStyle w:val="BodyText"/>
              <w:spacing w:after="0"/>
              <w:rPr>
                <w:sz w:val="24"/>
              </w:rPr>
            </w:pPr>
          </w:p>
        </w:tc>
      </w:tr>
    </w:tbl>
    <w:p w14:paraId="7D7D0A9B" w14:textId="77777777" w:rsidR="00B56EDC" w:rsidRPr="00B645A4" w:rsidRDefault="00137C6C" w:rsidP="00F26C85">
      <w:pPr>
        <w:tabs>
          <w:tab w:val="left" w:pos="5760"/>
          <w:tab w:val="left" w:pos="7485"/>
          <w:tab w:val="left" w:pos="8640"/>
          <w:tab w:val="left" w:pos="9360"/>
          <w:tab w:val="left" w:pos="9540"/>
          <w:tab w:val="left" w:pos="9810"/>
          <w:tab w:val="left" w:pos="10080"/>
        </w:tabs>
        <w:rPr>
          <w:b/>
          <w:sz w:val="24"/>
        </w:rPr>
      </w:pPr>
      <w:r w:rsidRPr="00B645A4">
        <w:rPr>
          <w:b/>
          <w:sz w:val="24"/>
        </w:rPr>
        <w:t>Guidelines:</w:t>
      </w:r>
    </w:p>
    <w:p w14:paraId="410CEA00" w14:textId="77777777"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A financial statement and complete list of board members from the previous year must be included with the application.</w:t>
      </w:r>
    </w:p>
    <w:p w14:paraId="2779C80F" w14:textId="7E1235D8"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A13616">
        <w:rPr>
          <w:sz w:val="24"/>
          <w:highlight w:val="yellow"/>
        </w:rPr>
        <w:t>Up to a maximum of $1,</w:t>
      </w:r>
      <w:r w:rsidR="00A13616" w:rsidRPr="00A13616">
        <w:rPr>
          <w:sz w:val="24"/>
          <w:highlight w:val="yellow"/>
        </w:rPr>
        <w:t>50</w:t>
      </w:r>
      <w:r w:rsidRPr="00A13616">
        <w:rPr>
          <w:sz w:val="24"/>
          <w:highlight w:val="yellow"/>
        </w:rPr>
        <w:t>0 may be approved for each registered cemetery organization in any given year</w:t>
      </w:r>
      <w:r w:rsidRPr="00B645A4">
        <w:rPr>
          <w:sz w:val="24"/>
        </w:rPr>
        <w:t>.</w:t>
      </w:r>
    </w:p>
    <w:p w14:paraId="05FCBAEC" w14:textId="77777777"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Approved funding may be used for operating costs, special cemetery projects, and/or cemetery enhancements.</w:t>
      </w:r>
    </w:p>
    <w:p w14:paraId="4B9BB08C" w14:textId="77777777"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The cemetery must be registered under the cemeteries act, or an organization acting on behalf of the cemetery board registered under the societies act.</w:t>
      </w:r>
    </w:p>
    <w:p w14:paraId="2ED0C945" w14:textId="0DCA4B69"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The property must be located within the boundary of Mountain View County.</w:t>
      </w:r>
    </w:p>
    <w:p w14:paraId="1AC630D0" w14:textId="77777777" w:rsidR="00137C6C" w:rsidRPr="00B645A4" w:rsidRDefault="00137C6C"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Goods or services serving an individual or private interest such as cemetery fees, funeral expenses, the purchase or replacement of grave markers, repairs to memorial markers, internment, etc. are not eligible for funding.</w:t>
      </w:r>
    </w:p>
    <w:p w14:paraId="404B5FBF" w14:textId="77777777" w:rsidR="00CE4A77" w:rsidRPr="00B645A4" w:rsidRDefault="00CE4A77"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Funding will not be granted for the purchase of land for the purpose of a burial ground or portion thereof.</w:t>
      </w:r>
    </w:p>
    <w:p w14:paraId="26A50778" w14:textId="77777777" w:rsidR="00CE4A77" w:rsidRPr="00B645A4" w:rsidRDefault="00CE4A77"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Volunteer hours will not be compensated for the purpose of operational or any expenses.</w:t>
      </w:r>
    </w:p>
    <w:p w14:paraId="241C3B58" w14:textId="77777777" w:rsidR="00CE4A77" w:rsidRPr="00B645A4" w:rsidRDefault="00CE4A77"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Project-based or enhancement funding allocations must be completed within the same calendar year of approval</w:t>
      </w:r>
      <w:r w:rsidR="000B47BE" w:rsidRPr="00B645A4">
        <w:rPr>
          <w:sz w:val="24"/>
        </w:rPr>
        <w:t>.</w:t>
      </w:r>
    </w:p>
    <w:p w14:paraId="6A1D7403" w14:textId="77777777" w:rsidR="00CE4A77" w:rsidRPr="00B645A4" w:rsidRDefault="00CE4A77" w:rsidP="00137C6C">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Approved funding may be used for fixed outdoor assets such as benches, signage, mapping, garbage and recycling collection, storage shed, etc.</w:t>
      </w:r>
    </w:p>
    <w:p w14:paraId="0C594457" w14:textId="4318CD9F" w:rsidR="00F95440" w:rsidRPr="00FE1932" w:rsidRDefault="00CE4A77" w:rsidP="00F26C85">
      <w:pPr>
        <w:numPr>
          <w:ilvl w:val="0"/>
          <w:numId w:val="12"/>
        </w:numPr>
        <w:tabs>
          <w:tab w:val="left" w:pos="450"/>
          <w:tab w:val="left" w:pos="720"/>
          <w:tab w:val="left" w:pos="5760"/>
          <w:tab w:val="left" w:pos="7485"/>
          <w:tab w:val="left" w:pos="8640"/>
          <w:tab w:val="left" w:pos="9360"/>
          <w:tab w:val="left" w:pos="9540"/>
          <w:tab w:val="left" w:pos="9810"/>
          <w:tab w:val="left" w:pos="10080"/>
        </w:tabs>
        <w:ind w:left="450" w:hanging="270"/>
        <w:rPr>
          <w:sz w:val="24"/>
        </w:rPr>
      </w:pPr>
      <w:r w:rsidRPr="00B645A4">
        <w:rPr>
          <w:sz w:val="24"/>
        </w:rPr>
        <w:t>A financial report, including copies of receipts, must be received upon completion of the project.  Applicants that have not submitted a financial report may not be considered for future funding until the prior reporting requirements have been met.</w:t>
      </w:r>
    </w:p>
    <w:tbl>
      <w:tblPr>
        <w:tblStyle w:val="TableGrid"/>
        <w:tblW w:w="0" w:type="auto"/>
        <w:tblLook w:val="04A0" w:firstRow="1" w:lastRow="0" w:firstColumn="1" w:lastColumn="0" w:noHBand="0" w:noVBand="1"/>
      </w:tblPr>
      <w:tblGrid>
        <w:gridCol w:w="5574"/>
        <w:gridCol w:w="5562"/>
      </w:tblGrid>
      <w:tr w:rsidR="00F26C85" w:rsidRPr="00B645A4" w14:paraId="7137BC4E" w14:textId="77777777" w:rsidTr="00F26C85">
        <w:tc>
          <w:tcPr>
            <w:tcW w:w="5681" w:type="dxa"/>
          </w:tcPr>
          <w:p w14:paraId="62AB42AA" w14:textId="77777777" w:rsidR="00F26C85" w:rsidRPr="00B645A4" w:rsidRDefault="00F26C85" w:rsidP="007A407C">
            <w:pPr>
              <w:tabs>
                <w:tab w:val="left" w:pos="7485"/>
              </w:tabs>
              <w:rPr>
                <w:b/>
                <w:sz w:val="24"/>
              </w:rPr>
            </w:pPr>
            <w:r w:rsidRPr="00B645A4">
              <w:rPr>
                <w:b/>
                <w:sz w:val="24"/>
              </w:rPr>
              <w:t>Signature:</w:t>
            </w:r>
          </w:p>
          <w:p w14:paraId="5F296114" w14:textId="77777777" w:rsidR="00F26C85" w:rsidRPr="00B645A4" w:rsidRDefault="00F26C85" w:rsidP="007A407C">
            <w:pPr>
              <w:tabs>
                <w:tab w:val="left" w:pos="7485"/>
              </w:tabs>
              <w:rPr>
                <w:sz w:val="24"/>
              </w:rPr>
            </w:pPr>
          </w:p>
          <w:p w14:paraId="517E16A1" w14:textId="77777777" w:rsidR="00F26C85" w:rsidRPr="00B645A4" w:rsidRDefault="00F26C85" w:rsidP="007A407C">
            <w:pPr>
              <w:tabs>
                <w:tab w:val="left" w:pos="7485"/>
              </w:tabs>
              <w:rPr>
                <w:sz w:val="24"/>
              </w:rPr>
            </w:pPr>
          </w:p>
        </w:tc>
        <w:tc>
          <w:tcPr>
            <w:tcW w:w="5681" w:type="dxa"/>
          </w:tcPr>
          <w:p w14:paraId="6D36FA93" w14:textId="77777777" w:rsidR="00F26C85" w:rsidRPr="00B645A4" w:rsidRDefault="00F26C85" w:rsidP="007A407C">
            <w:pPr>
              <w:tabs>
                <w:tab w:val="left" w:pos="7485"/>
              </w:tabs>
              <w:rPr>
                <w:b/>
                <w:sz w:val="24"/>
              </w:rPr>
            </w:pPr>
            <w:r w:rsidRPr="00B645A4">
              <w:rPr>
                <w:b/>
                <w:sz w:val="24"/>
              </w:rPr>
              <w:t>Date:</w:t>
            </w:r>
          </w:p>
        </w:tc>
      </w:tr>
      <w:tr w:rsidR="00F26C85" w:rsidRPr="00B645A4" w14:paraId="66C6D595" w14:textId="77777777" w:rsidTr="00F26C85">
        <w:tc>
          <w:tcPr>
            <w:tcW w:w="5681" w:type="dxa"/>
          </w:tcPr>
          <w:p w14:paraId="023FF38D" w14:textId="77777777" w:rsidR="00F26C85" w:rsidRPr="00B645A4" w:rsidRDefault="00F26C85" w:rsidP="007A407C">
            <w:pPr>
              <w:tabs>
                <w:tab w:val="left" w:pos="7485"/>
              </w:tabs>
              <w:rPr>
                <w:b/>
                <w:sz w:val="24"/>
              </w:rPr>
            </w:pPr>
            <w:r w:rsidRPr="00B645A4">
              <w:rPr>
                <w:b/>
                <w:sz w:val="24"/>
              </w:rPr>
              <w:t>Signature:</w:t>
            </w:r>
          </w:p>
          <w:p w14:paraId="6A6F1B65" w14:textId="77777777" w:rsidR="00F26C85" w:rsidRPr="00B645A4" w:rsidRDefault="00F26C85" w:rsidP="007A407C">
            <w:pPr>
              <w:tabs>
                <w:tab w:val="left" w:pos="7485"/>
              </w:tabs>
              <w:rPr>
                <w:sz w:val="24"/>
              </w:rPr>
            </w:pPr>
          </w:p>
          <w:p w14:paraId="437AF438" w14:textId="77777777" w:rsidR="00F26C85" w:rsidRPr="00B645A4" w:rsidRDefault="00F26C85" w:rsidP="007A407C">
            <w:pPr>
              <w:tabs>
                <w:tab w:val="left" w:pos="7485"/>
              </w:tabs>
              <w:rPr>
                <w:sz w:val="24"/>
              </w:rPr>
            </w:pPr>
          </w:p>
        </w:tc>
        <w:tc>
          <w:tcPr>
            <w:tcW w:w="5681" w:type="dxa"/>
          </w:tcPr>
          <w:p w14:paraId="5EF7E2DB" w14:textId="77777777" w:rsidR="00F26C85" w:rsidRPr="00B645A4" w:rsidRDefault="00F26C85" w:rsidP="007A407C">
            <w:pPr>
              <w:tabs>
                <w:tab w:val="left" w:pos="7485"/>
              </w:tabs>
              <w:rPr>
                <w:b/>
                <w:sz w:val="24"/>
              </w:rPr>
            </w:pPr>
            <w:r w:rsidRPr="00B645A4">
              <w:rPr>
                <w:b/>
                <w:sz w:val="24"/>
              </w:rPr>
              <w:t>Date:</w:t>
            </w:r>
          </w:p>
        </w:tc>
      </w:tr>
    </w:tbl>
    <w:p w14:paraId="65BC7276" w14:textId="0FA8971E" w:rsidR="007A407C" w:rsidRPr="009B7B0D" w:rsidRDefault="009B7B0D" w:rsidP="009B7B0D">
      <w:pPr>
        <w:pStyle w:val="BodyText"/>
        <w:spacing w:after="0"/>
      </w:pPr>
      <w:r w:rsidRPr="009B7B0D">
        <w:rPr>
          <w:b/>
          <w:bCs/>
        </w:rPr>
        <w:t>Application deadline is February 2</w:t>
      </w:r>
      <w:r w:rsidR="00381636">
        <w:rPr>
          <w:b/>
          <w:bCs/>
        </w:rPr>
        <w:t>8</w:t>
      </w:r>
      <w:r w:rsidRPr="009B7B0D">
        <w:rPr>
          <w:b/>
          <w:bCs/>
        </w:rPr>
        <w:t>, 202</w:t>
      </w:r>
      <w:r w:rsidR="00ED0ACE">
        <w:rPr>
          <w:b/>
          <w:bCs/>
        </w:rPr>
        <w:t>6</w:t>
      </w:r>
      <w:r w:rsidRPr="009B7B0D">
        <w:rPr>
          <w:b/>
          <w:bCs/>
        </w:rPr>
        <w:t>,</w:t>
      </w:r>
      <w:r>
        <w:t xml:space="preserve"> p</w:t>
      </w:r>
      <w:r w:rsidR="009062B7" w:rsidRPr="00B645A4">
        <w:t>lease forward completed applications to</w:t>
      </w:r>
      <w:r>
        <w:t xml:space="preserve"> </w:t>
      </w:r>
      <w:r w:rsidR="00381636">
        <w:t>Community Outreach Coordinator</w:t>
      </w:r>
      <w:r>
        <w:t xml:space="preserve"> at</w:t>
      </w:r>
      <w:r w:rsidR="009062B7" w:rsidRPr="00B645A4">
        <w:t>:</w:t>
      </w:r>
    </w:p>
    <w:p w14:paraId="0980188C" w14:textId="77777777" w:rsidR="007A407C" w:rsidRPr="00B645A4" w:rsidRDefault="007A407C" w:rsidP="007A407C">
      <w:pPr>
        <w:pStyle w:val="BodyText"/>
        <w:spacing w:after="0"/>
        <w:jc w:val="center"/>
        <w:rPr>
          <w:b/>
          <w:sz w:val="24"/>
        </w:rPr>
      </w:pPr>
      <w:smartTag w:uri="urn:schemas-microsoft-com:office:smarttags" w:element="place">
        <w:smartTag w:uri="urn:schemas-microsoft-com:office:smarttags" w:element="PlaceName">
          <w:r w:rsidRPr="00B645A4">
            <w:rPr>
              <w:b/>
              <w:sz w:val="24"/>
            </w:rPr>
            <w:t>Mountain View</w:t>
          </w:r>
        </w:smartTag>
        <w:r w:rsidRPr="00B645A4">
          <w:rPr>
            <w:b/>
            <w:sz w:val="24"/>
          </w:rPr>
          <w:t xml:space="preserve"> </w:t>
        </w:r>
        <w:smartTag w:uri="urn:schemas-microsoft-com:office:smarttags" w:element="PlaceType">
          <w:r w:rsidRPr="00B645A4">
            <w:rPr>
              <w:b/>
              <w:sz w:val="24"/>
            </w:rPr>
            <w:t>County</w:t>
          </w:r>
        </w:smartTag>
      </w:smartTag>
    </w:p>
    <w:p w14:paraId="123A7A1F" w14:textId="112EF2EA" w:rsidR="007A407C" w:rsidRPr="00B645A4" w:rsidRDefault="00E043A1" w:rsidP="00E043A1">
      <w:pPr>
        <w:pStyle w:val="BodyText"/>
        <w:tabs>
          <w:tab w:val="center" w:pos="5573"/>
          <w:tab w:val="left" w:pos="9480"/>
        </w:tabs>
        <w:spacing w:after="0"/>
        <w:jc w:val="left"/>
        <w:rPr>
          <w:b/>
          <w:sz w:val="24"/>
        </w:rPr>
      </w:pPr>
      <w:r>
        <w:rPr>
          <w:b/>
          <w:sz w:val="24"/>
        </w:rPr>
        <w:tab/>
      </w:r>
      <w:r w:rsidR="007A407C" w:rsidRPr="00B645A4">
        <w:rPr>
          <w:b/>
          <w:sz w:val="24"/>
        </w:rPr>
        <w:t>Bag 100</w:t>
      </w:r>
      <w:r>
        <w:rPr>
          <w:b/>
          <w:sz w:val="24"/>
        </w:rPr>
        <w:tab/>
      </w:r>
    </w:p>
    <w:p w14:paraId="686BA0C5" w14:textId="77777777" w:rsidR="00F542DF" w:rsidRPr="00B645A4" w:rsidRDefault="007A407C" w:rsidP="00FB2CF7">
      <w:pPr>
        <w:pStyle w:val="BodyText"/>
        <w:spacing w:after="0"/>
        <w:jc w:val="center"/>
        <w:rPr>
          <w:b/>
          <w:sz w:val="24"/>
        </w:rPr>
      </w:pPr>
      <w:r w:rsidRPr="00B645A4">
        <w:rPr>
          <w:b/>
          <w:sz w:val="24"/>
        </w:rPr>
        <w:t>Didsbury AB T0M 0W0</w:t>
      </w:r>
    </w:p>
    <w:p w14:paraId="18100667" w14:textId="223B2DD3" w:rsidR="00EA5C3E" w:rsidRPr="008C492F" w:rsidRDefault="00F542DF" w:rsidP="008C492F">
      <w:pPr>
        <w:pStyle w:val="BodyText"/>
        <w:spacing w:after="0"/>
        <w:jc w:val="center"/>
        <w:rPr>
          <w:b/>
          <w:color w:val="0000FF"/>
          <w:sz w:val="24"/>
          <w:u w:val="single"/>
        </w:rPr>
      </w:pPr>
      <w:r w:rsidRPr="00B645A4">
        <w:rPr>
          <w:b/>
          <w:sz w:val="24"/>
        </w:rPr>
        <w:t xml:space="preserve">Email: </w:t>
      </w:r>
      <w:hyperlink r:id="rId7" w:history="1">
        <w:r w:rsidR="00A11903" w:rsidRPr="00F2347D">
          <w:rPr>
            <w:rStyle w:val="Hyperlink"/>
            <w:b/>
            <w:sz w:val="24"/>
          </w:rPr>
          <w:t>grants@mvcounty.com</w:t>
        </w:r>
      </w:hyperlink>
    </w:p>
    <w:p w14:paraId="1D1493C7" w14:textId="77777777" w:rsidR="008C492F" w:rsidRDefault="008C492F" w:rsidP="009B7B0D">
      <w:pPr>
        <w:tabs>
          <w:tab w:val="left" w:pos="2880"/>
          <w:tab w:val="left" w:leader="underscore" w:pos="8640"/>
        </w:tabs>
        <w:jc w:val="center"/>
        <w:rPr>
          <w:bCs/>
          <w:i/>
          <w:sz w:val="20"/>
          <w:szCs w:val="20"/>
        </w:rPr>
      </w:pPr>
    </w:p>
    <w:p w14:paraId="716AE602" w14:textId="20CE1551" w:rsidR="009B7B0D" w:rsidRDefault="00FB2CF7" w:rsidP="009B7B0D">
      <w:pPr>
        <w:tabs>
          <w:tab w:val="left" w:pos="2880"/>
          <w:tab w:val="left" w:leader="underscore" w:pos="8640"/>
        </w:tabs>
        <w:jc w:val="center"/>
        <w:rPr>
          <w:bCs/>
          <w:i/>
          <w:sz w:val="20"/>
          <w:szCs w:val="20"/>
        </w:rPr>
      </w:pPr>
      <w:r w:rsidRPr="00FB2CF7">
        <w:rPr>
          <w:bCs/>
          <w:i/>
          <w:sz w:val="20"/>
          <w:szCs w:val="20"/>
        </w:rPr>
        <w:t>For eligibility criteria, please refer to Mountain View County Policy No. 8010; Procedure No. 8010-01</w:t>
      </w:r>
    </w:p>
    <w:p w14:paraId="7E171B91" w14:textId="77777777" w:rsidR="008C492F" w:rsidRDefault="008C492F" w:rsidP="009B7B0D">
      <w:pPr>
        <w:tabs>
          <w:tab w:val="left" w:pos="2880"/>
          <w:tab w:val="left" w:leader="underscore" w:pos="8640"/>
        </w:tabs>
        <w:jc w:val="center"/>
        <w:rPr>
          <w:b/>
          <w:bCs/>
          <w:sz w:val="20"/>
          <w:szCs w:val="20"/>
        </w:rPr>
      </w:pPr>
    </w:p>
    <w:p w14:paraId="01687B8B" w14:textId="3975FA7B" w:rsidR="006204FF" w:rsidRPr="009B7B0D" w:rsidRDefault="002D61B5" w:rsidP="009B7B0D">
      <w:pPr>
        <w:tabs>
          <w:tab w:val="left" w:pos="2880"/>
          <w:tab w:val="left" w:leader="underscore" w:pos="8640"/>
        </w:tabs>
        <w:jc w:val="center"/>
        <w:rPr>
          <w:bCs/>
          <w:i/>
          <w:sz w:val="20"/>
          <w:szCs w:val="20"/>
        </w:rPr>
      </w:pPr>
      <w:r>
        <w:rPr>
          <w:b/>
          <w:bCs/>
          <w:sz w:val="20"/>
          <w:szCs w:val="20"/>
        </w:rPr>
        <w:t>ALL GRANTS ARE SUBJECT TO FINAL BUDGET APPROVAL BY COUNCIL</w:t>
      </w:r>
    </w:p>
    <w:sectPr w:rsidR="006204FF" w:rsidRPr="009B7B0D" w:rsidSect="008C492F">
      <w:headerReference w:type="default" r:id="rId8"/>
      <w:footerReference w:type="default" r:id="rId9"/>
      <w:headerReference w:type="first" r:id="rId10"/>
      <w:pgSz w:w="12240" w:h="15840" w:code="1"/>
      <w:pgMar w:top="547" w:right="547" w:bottom="547" w:left="547" w:header="547"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A8634" w14:textId="77777777" w:rsidR="00822AC9" w:rsidRDefault="00822AC9">
      <w:r>
        <w:separator/>
      </w:r>
    </w:p>
  </w:endnote>
  <w:endnote w:type="continuationSeparator" w:id="0">
    <w:p w14:paraId="3907D353" w14:textId="77777777" w:rsidR="00822AC9" w:rsidRDefault="00822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6990" w14:textId="77777777" w:rsidR="00003781" w:rsidRDefault="00003781" w:rsidP="00EE29FF">
    <w:pPr>
      <w:pStyle w:val="Footer"/>
      <w:rPr>
        <w:sz w:val="16"/>
        <w:szCs w:val="16"/>
      </w:rPr>
    </w:pPr>
  </w:p>
  <w:p w14:paraId="7687DB9A" w14:textId="41047AFF" w:rsidR="00DB0060" w:rsidRPr="008B59BD" w:rsidRDefault="00EE29FF" w:rsidP="00EE29FF">
    <w:pPr>
      <w:pStyle w:val="Footer"/>
      <w:rPr>
        <w:sz w:val="16"/>
        <w:szCs w:val="16"/>
      </w:rPr>
    </w:pPr>
    <w:r w:rsidRPr="008B59BD">
      <w:rPr>
        <w:sz w:val="16"/>
        <w:szCs w:val="16"/>
      </w:rPr>
      <w:t xml:space="preserve">The personal information on this form is being collected under the authority of Section </w:t>
    </w:r>
    <w:r w:rsidR="00003781">
      <w:rPr>
        <w:sz w:val="16"/>
        <w:szCs w:val="16"/>
      </w:rPr>
      <w:t>4</w:t>
    </w:r>
    <w:r w:rsidRPr="008B59BD">
      <w:rPr>
        <w:sz w:val="16"/>
        <w:szCs w:val="16"/>
      </w:rPr>
      <w:t xml:space="preserve">(c) of the Alberta </w:t>
    </w:r>
    <w:r w:rsidR="00003781">
      <w:rPr>
        <w:sz w:val="16"/>
        <w:szCs w:val="16"/>
      </w:rPr>
      <w:t>Protection of Privacy Act (POPA)</w:t>
    </w:r>
    <w:r w:rsidRPr="008B59BD">
      <w:rPr>
        <w:sz w:val="16"/>
        <w:szCs w:val="16"/>
      </w:rPr>
      <w:t xml:space="preserve"> for </w:t>
    </w:r>
    <w:r w:rsidR="005A7222" w:rsidRPr="008B59BD">
      <w:rPr>
        <w:sz w:val="16"/>
        <w:szCs w:val="16"/>
      </w:rPr>
      <w:t>the purpose of evaluating and administering the applicable grant program.</w:t>
    </w:r>
    <w:r w:rsidRPr="008B59BD">
      <w:rPr>
        <w:sz w:val="16"/>
        <w:szCs w:val="16"/>
      </w:rPr>
      <w:t xml:space="preserve"> The application form or information provided may be included in a public agenda package prepared for Council or a committee of Council. Any inquiries relative to the collection or use of this information may be directed towards: Mountain View County </w:t>
    </w:r>
    <w:r w:rsidR="00003781">
      <w:rPr>
        <w:sz w:val="16"/>
        <w:szCs w:val="16"/>
      </w:rPr>
      <w:t>Head of POPA/ATIA, legislative@mvcounty.com, 403-335-3311.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D9F6C" w14:textId="77777777" w:rsidR="00822AC9" w:rsidRDefault="00822AC9">
      <w:r>
        <w:separator/>
      </w:r>
    </w:p>
  </w:footnote>
  <w:footnote w:type="continuationSeparator" w:id="0">
    <w:p w14:paraId="7B1A4A14" w14:textId="77777777" w:rsidR="00822AC9" w:rsidRDefault="00822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4AC9" w14:textId="59B4C068" w:rsidR="000A0F78" w:rsidRPr="00B5099F" w:rsidRDefault="00631EBC" w:rsidP="00004962">
    <w:pPr>
      <w:pStyle w:val="Header"/>
      <w:tabs>
        <w:tab w:val="clear" w:pos="4320"/>
        <w:tab w:val="clear" w:pos="8640"/>
        <w:tab w:val="right" w:pos="11146"/>
      </w:tabs>
    </w:pPr>
    <w:r w:rsidRPr="00B5099F">
      <w:t xml:space="preserve">Page </w:t>
    </w:r>
    <w:r w:rsidRPr="00B5099F">
      <w:fldChar w:fldCharType="begin"/>
    </w:r>
    <w:r w:rsidRPr="00B5099F">
      <w:instrText xml:space="preserve"> PAGE </w:instrText>
    </w:r>
    <w:r w:rsidRPr="00B5099F">
      <w:fldChar w:fldCharType="separate"/>
    </w:r>
    <w:r w:rsidR="00CA4C06">
      <w:rPr>
        <w:noProof/>
      </w:rPr>
      <w:t>2</w:t>
    </w:r>
    <w:r w:rsidRPr="00B5099F">
      <w:fldChar w:fldCharType="end"/>
    </w:r>
    <w:r w:rsidRPr="00B5099F">
      <w:t xml:space="preserve"> of </w:t>
    </w:r>
    <w:r w:rsidRPr="00B5099F">
      <w:fldChar w:fldCharType="begin"/>
    </w:r>
    <w:r w:rsidRPr="00B5099F">
      <w:instrText xml:space="preserve"> NUMPAGES </w:instrText>
    </w:r>
    <w:r w:rsidRPr="00B5099F">
      <w:fldChar w:fldCharType="separate"/>
    </w:r>
    <w:r w:rsidR="00CA4C06">
      <w:rPr>
        <w:noProof/>
      </w:rPr>
      <w:t>2</w:t>
    </w:r>
    <w:r w:rsidRPr="00B5099F">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730E" w14:textId="77777777" w:rsidR="00631EBC" w:rsidRDefault="005A0944" w:rsidP="00B5099F">
    <w:pPr>
      <w:pStyle w:val="Header"/>
      <w:tabs>
        <w:tab w:val="clear" w:pos="4320"/>
        <w:tab w:val="clear" w:pos="8640"/>
      </w:tabs>
    </w:pPr>
    <w:r>
      <w:rPr>
        <w:noProof/>
        <w:lang w:val="en-US"/>
      </w:rPr>
      <mc:AlternateContent>
        <mc:Choice Requires="wps">
          <w:drawing>
            <wp:anchor distT="0" distB="0" distL="114300" distR="114300" simplePos="0" relativeHeight="251657216" behindDoc="0" locked="0" layoutInCell="1" allowOverlap="1" wp14:anchorId="1C8AF177" wp14:editId="195E13D6">
              <wp:simplePos x="0" y="0"/>
              <wp:positionH relativeFrom="column">
                <wp:posOffset>1600200</wp:posOffset>
              </wp:positionH>
              <wp:positionV relativeFrom="paragraph">
                <wp:posOffset>0</wp:posOffset>
              </wp:positionV>
              <wp:extent cx="5376545" cy="46164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461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7070EA" w14:textId="4334CF7F" w:rsidR="00F542DF" w:rsidRDefault="00E60965" w:rsidP="00F542DF">
                          <w:pPr>
                            <w:jc w:val="center"/>
                            <w:rPr>
                              <w:rFonts w:ascii="Franklin Gothic Demi" w:hAnsi="Franklin Gothic Demi"/>
                              <w:sz w:val="28"/>
                              <w:szCs w:val="28"/>
                            </w:rPr>
                          </w:pPr>
                          <w:r>
                            <w:rPr>
                              <w:rFonts w:ascii="Franklin Gothic Demi" w:hAnsi="Franklin Gothic Demi"/>
                              <w:sz w:val="28"/>
                              <w:szCs w:val="28"/>
                            </w:rPr>
                            <w:t>Cemetery</w:t>
                          </w:r>
                          <w:r w:rsidR="00557EDC">
                            <w:rPr>
                              <w:rFonts w:ascii="Franklin Gothic Demi" w:hAnsi="Franklin Gothic Demi"/>
                              <w:sz w:val="28"/>
                              <w:szCs w:val="28"/>
                            </w:rPr>
                            <w:t xml:space="preserve"> Grant</w:t>
                          </w:r>
                          <w:r w:rsidR="00983A6D">
                            <w:rPr>
                              <w:rFonts w:ascii="Franklin Gothic Demi" w:hAnsi="Franklin Gothic Demi"/>
                              <w:sz w:val="28"/>
                              <w:szCs w:val="28"/>
                            </w:rPr>
                            <w:t xml:space="preserve"> -</w:t>
                          </w:r>
                          <w:r>
                            <w:rPr>
                              <w:rFonts w:ascii="Franklin Gothic Demi" w:hAnsi="Franklin Gothic Demi"/>
                              <w:sz w:val="28"/>
                              <w:szCs w:val="28"/>
                            </w:rPr>
                            <w:t xml:space="preserve"> Funding</w:t>
                          </w:r>
                          <w:r w:rsidR="008D57E2">
                            <w:rPr>
                              <w:rFonts w:ascii="Franklin Gothic Demi" w:hAnsi="Franklin Gothic Demi"/>
                              <w:sz w:val="28"/>
                              <w:szCs w:val="28"/>
                            </w:rPr>
                            <w:t xml:space="preserve"> Application</w:t>
                          </w:r>
                        </w:p>
                        <w:p w14:paraId="15A87310" w14:textId="09A3864F" w:rsidR="00631EBC" w:rsidRPr="00F542DF" w:rsidRDefault="00BA20F8" w:rsidP="00F542DF">
                          <w:pPr>
                            <w:jc w:val="center"/>
                            <w:rPr>
                              <w:rFonts w:ascii="Franklin Gothic Demi" w:hAnsi="Franklin Gothic Demi"/>
                              <w:sz w:val="28"/>
                              <w:szCs w:val="28"/>
                            </w:rPr>
                          </w:pPr>
                          <w:r>
                            <w:rPr>
                              <w:rFonts w:ascii="Franklin Gothic Demi" w:hAnsi="Franklin Gothic Demi"/>
                              <w:sz w:val="28"/>
                              <w:szCs w:val="28"/>
                            </w:rPr>
                            <w:t>202</w:t>
                          </w:r>
                          <w:r w:rsidR="00A45266">
                            <w:rPr>
                              <w:rFonts w:ascii="Franklin Gothic Demi" w:hAnsi="Franklin Gothic Demi"/>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AF177" id="_x0000_t202" coordsize="21600,21600" o:spt="202" path="m,l,21600r21600,l21600,xe">
              <v:stroke joinstyle="miter"/>
              <v:path gradientshapeok="t" o:connecttype="rect"/>
            </v:shapetype>
            <v:shape id="Text Box 5" o:spid="_x0000_s1026" type="#_x0000_t202" style="position:absolute;left:0;text-align:left;margin-left:126pt;margin-top:0;width:423.35pt;height:3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" stroked="f">
              <v:textbox>
                <w:txbxContent>
                  <w:p w14:paraId="157070EA" w14:textId="4334CF7F" w:rsidR="00F542DF" w:rsidRDefault="00E60965" w:rsidP="00F542DF">
                    <w:pPr>
                      <w:jc w:val="center"/>
                      <w:rPr>
                        <w:rFonts w:ascii="Franklin Gothic Demi" w:hAnsi="Franklin Gothic Demi"/>
                        <w:sz w:val="28"/>
                        <w:szCs w:val="28"/>
                      </w:rPr>
                    </w:pPr>
                    <w:r>
                      <w:rPr>
                        <w:rFonts w:ascii="Franklin Gothic Demi" w:hAnsi="Franklin Gothic Demi"/>
                        <w:sz w:val="28"/>
                        <w:szCs w:val="28"/>
                      </w:rPr>
                      <w:t>Cemetery</w:t>
                    </w:r>
                    <w:r w:rsidR="00557EDC">
                      <w:rPr>
                        <w:rFonts w:ascii="Franklin Gothic Demi" w:hAnsi="Franklin Gothic Demi"/>
                        <w:sz w:val="28"/>
                        <w:szCs w:val="28"/>
                      </w:rPr>
                      <w:t xml:space="preserve"> Grant</w:t>
                    </w:r>
                    <w:r w:rsidR="00983A6D">
                      <w:rPr>
                        <w:rFonts w:ascii="Franklin Gothic Demi" w:hAnsi="Franklin Gothic Demi"/>
                        <w:sz w:val="28"/>
                        <w:szCs w:val="28"/>
                      </w:rPr>
                      <w:t xml:space="preserve"> -</w:t>
                    </w:r>
                    <w:r>
                      <w:rPr>
                        <w:rFonts w:ascii="Franklin Gothic Demi" w:hAnsi="Franklin Gothic Demi"/>
                        <w:sz w:val="28"/>
                        <w:szCs w:val="28"/>
                      </w:rPr>
                      <w:t xml:space="preserve"> Funding</w:t>
                    </w:r>
                    <w:r w:rsidR="008D57E2">
                      <w:rPr>
                        <w:rFonts w:ascii="Franklin Gothic Demi" w:hAnsi="Franklin Gothic Demi"/>
                        <w:sz w:val="28"/>
                        <w:szCs w:val="28"/>
                      </w:rPr>
                      <w:t xml:space="preserve"> Application</w:t>
                    </w:r>
                  </w:p>
                  <w:p w14:paraId="15A87310" w14:textId="09A3864F" w:rsidR="00631EBC" w:rsidRPr="00F542DF" w:rsidRDefault="00BA20F8" w:rsidP="00F542DF">
                    <w:pPr>
                      <w:jc w:val="center"/>
                      <w:rPr>
                        <w:rFonts w:ascii="Franklin Gothic Demi" w:hAnsi="Franklin Gothic Demi"/>
                        <w:sz w:val="28"/>
                        <w:szCs w:val="28"/>
                      </w:rPr>
                    </w:pPr>
                    <w:r>
                      <w:rPr>
                        <w:rFonts w:ascii="Franklin Gothic Demi" w:hAnsi="Franklin Gothic Demi"/>
                        <w:sz w:val="28"/>
                        <w:szCs w:val="28"/>
                      </w:rPr>
                      <w:t>202</w:t>
                    </w:r>
                    <w:r w:rsidR="00A45266">
                      <w:rPr>
                        <w:rFonts w:ascii="Franklin Gothic Demi" w:hAnsi="Franklin Gothic Demi"/>
                        <w:sz w:val="28"/>
                        <w:szCs w:val="28"/>
                      </w:rPr>
                      <w:t>6</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14:anchorId="492BB5A9" wp14:editId="2CE4E1B9">
              <wp:simplePos x="0" y="0"/>
              <wp:positionH relativeFrom="column">
                <wp:posOffset>1600200</wp:posOffset>
              </wp:positionH>
              <wp:positionV relativeFrom="paragraph">
                <wp:posOffset>457200</wp:posOffset>
              </wp:positionV>
              <wp:extent cx="5376545" cy="5715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61B24F" w14:textId="2E1CF5A5" w:rsidR="00631EBC" w:rsidRDefault="00F03CFA" w:rsidP="00B5099F">
                          <w:pPr>
                            <w:jc w:val="center"/>
                          </w:pPr>
                          <w:r>
                            <w:t>10-</w:t>
                          </w:r>
                          <w:r w:rsidR="00631EBC">
                            <w:t xml:space="preserve">1408 Twp. Rd. 320 / Postal Bag 100, </w:t>
                          </w:r>
                          <w:smartTag w:uri="urn:schemas-microsoft-com:office:smarttags" w:element="place">
                            <w:smartTag w:uri="urn:schemas-microsoft-com:office:smarttags" w:element="City">
                              <w:r w:rsidR="00631EBC">
                                <w:t>Didsbury</w:t>
                              </w:r>
                            </w:smartTag>
                            <w:r w:rsidR="00631EBC">
                              <w:t xml:space="preserve">, </w:t>
                            </w:r>
                            <w:smartTag w:uri="urn:schemas-microsoft-com:office:smarttags" w:element="State">
                              <w:r w:rsidR="00631EBC">
                                <w:t>AB</w:t>
                              </w:r>
                            </w:smartTag>
                            <w:r w:rsidR="00631EBC">
                              <w:t xml:space="preserve"> </w:t>
                            </w:r>
                            <w:smartTag w:uri="urn:schemas-microsoft-com:office:smarttags" w:element="country-region">
                              <w:r w:rsidR="00631EBC">
                                <w:t>Canada</w:t>
                              </w:r>
                            </w:smartTag>
                            <w:r w:rsidR="00631EBC">
                              <w:t xml:space="preserve">   </w:t>
                            </w:r>
                            <w:smartTag w:uri="urn:schemas-microsoft-com:office:smarttags" w:element="PostalCode">
                              <w:r w:rsidR="00631EBC">
                                <w:t>T0M 0W0</w:t>
                              </w:r>
                            </w:smartTag>
                          </w:smartTag>
                        </w:p>
                        <w:p w14:paraId="71026E51" w14:textId="77777777" w:rsidR="00631EBC" w:rsidRPr="00AA5F79" w:rsidRDefault="00631EBC" w:rsidP="00B5099F">
                          <w:pPr>
                            <w:jc w:val="center"/>
                            <w:rPr>
                              <w:szCs w:val="22"/>
                            </w:rPr>
                          </w:pPr>
                          <w:r w:rsidRPr="00AA5F79">
                            <w:rPr>
                              <w:szCs w:val="22"/>
                            </w:rPr>
                            <w:t>T 403.335.3311   F 403.335.9207 Toll Free 1.877.264.9754</w:t>
                          </w:r>
                        </w:p>
                        <w:p w14:paraId="054F0FAB" w14:textId="77777777" w:rsidR="00631EBC" w:rsidRPr="00AA5F79" w:rsidRDefault="00631EBC" w:rsidP="00B5099F">
                          <w:pPr>
                            <w:jc w:val="center"/>
                            <w:rPr>
                              <w:szCs w:val="22"/>
                            </w:rPr>
                          </w:pPr>
                          <w:r w:rsidRPr="00AA5F79">
                            <w:rPr>
                              <w:szCs w:val="22"/>
                            </w:rPr>
                            <w:t xml:space="preserve"> www.mountainviewcounty.com</w:t>
                          </w:r>
                        </w:p>
                        <w:p w14:paraId="4518B883" w14:textId="77777777" w:rsidR="00631EBC" w:rsidRPr="006242A3" w:rsidRDefault="00631EBC" w:rsidP="00B5099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BB5A9" id="_x0000_t202" coordsize="21600,21600" o:spt="202" path="m,l,21600r21600,l21600,xe">
              <v:stroke joinstyle="miter"/>
              <v:path gradientshapeok="t" o:connecttype="rect"/>
            </v:shapetype>
            <v:shape id="Text Box 6" o:spid="_x0000_s1027" type="#_x0000_t202" style="position:absolute;left:0;text-align:left;margin-left:126pt;margin-top:36pt;width:423.3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" stroked="f">
              <v:textbox>
                <w:txbxContent>
                  <w:p w14:paraId="5A61B24F" w14:textId="2E1CF5A5" w:rsidR="00631EBC" w:rsidRDefault="00F03CFA" w:rsidP="00B5099F">
                    <w:pPr>
                      <w:jc w:val="center"/>
                    </w:pPr>
                    <w:r>
                      <w:t>10-</w:t>
                    </w:r>
                    <w:r w:rsidR="00631EBC">
                      <w:t xml:space="preserve">1408 Twp. Rd. 320 / Postal Bag 100, </w:t>
                    </w:r>
                    <w:smartTag w:uri="urn:schemas-microsoft-com:office:smarttags" w:element="place">
                      <w:smartTag w:uri="urn:schemas-microsoft-com:office:smarttags" w:element="City">
                        <w:r w:rsidR="00631EBC">
                          <w:t>Didsbury</w:t>
                        </w:r>
                      </w:smartTag>
                      <w:r w:rsidR="00631EBC">
                        <w:t xml:space="preserve">, </w:t>
                      </w:r>
                      <w:smartTag w:uri="urn:schemas-microsoft-com:office:smarttags" w:element="State">
                        <w:r w:rsidR="00631EBC">
                          <w:t>AB</w:t>
                        </w:r>
                      </w:smartTag>
                      <w:r w:rsidR="00631EBC">
                        <w:t xml:space="preserve"> </w:t>
                      </w:r>
                      <w:smartTag w:uri="urn:schemas-microsoft-com:office:smarttags" w:element="country-region">
                        <w:r w:rsidR="00631EBC">
                          <w:t>Canada</w:t>
                        </w:r>
                      </w:smartTag>
                      <w:r w:rsidR="00631EBC">
                        <w:t xml:space="preserve">   </w:t>
                      </w:r>
                      <w:smartTag w:uri="urn:schemas-microsoft-com:office:smarttags" w:element="PostalCode">
                        <w:r w:rsidR="00631EBC">
                          <w:t>T0M 0W0</w:t>
                        </w:r>
                      </w:smartTag>
                    </w:smartTag>
                  </w:p>
                  <w:p w14:paraId="71026E51" w14:textId="77777777" w:rsidR="00631EBC" w:rsidRPr="00AA5F79" w:rsidRDefault="00631EBC" w:rsidP="00B5099F">
                    <w:pPr>
                      <w:jc w:val="center"/>
                      <w:rPr>
                        <w:szCs w:val="22"/>
                      </w:rPr>
                    </w:pPr>
                    <w:r w:rsidRPr="00AA5F79">
                      <w:rPr>
                        <w:szCs w:val="22"/>
                      </w:rPr>
                      <w:t>T 403.335.3311   F 403.335.9207 Toll Free 1.877.264.9754</w:t>
                    </w:r>
                  </w:p>
                  <w:p w14:paraId="054F0FAB" w14:textId="77777777" w:rsidR="00631EBC" w:rsidRPr="00AA5F79" w:rsidRDefault="00631EBC" w:rsidP="00B5099F">
                    <w:pPr>
                      <w:jc w:val="center"/>
                      <w:rPr>
                        <w:szCs w:val="22"/>
                      </w:rPr>
                    </w:pPr>
                    <w:r w:rsidRPr="00AA5F79">
                      <w:rPr>
                        <w:szCs w:val="22"/>
                      </w:rPr>
                      <w:t xml:space="preserve"> www.mountainviewcounty.com</w:t>
                    </w:r>
                  </w:p>
                  <w:p w14:paraId="4518B883" w14:textId="77777777" w:rsidR="00631EBC" w:rsidRPr="006242A3" w:rsidRDefault="00631EBC" w:rsidP="00B5099F">
                    <w:pPr>
                      <w:jc w:val="center"/>
                    </w:pPr>
                  </w:p>
                </w:txbxContent>
              </v:textbox>
            </v:shape>
          </w:pict>
        </mc:Fallback>
      </mc:AlternateContent>
    </w:r>
    <w:r>
      <w:rPr>
        <w:noProof/>
        <w:lang w:val="en-US"/>
      </w:rPr>
      <w:drawing>
        <wp:inline distT="0" distB="0" distL="0" distR="0" wp14:anchorId="63B43B10" wp14:editId="144AD23F">
          <wp:extent cx="1531620" cy="975360"/>
          <wp:effectExtent l="0" t="0" r="0" b="0"/>
          <wp:docPr id="1" name="Picture 1" descr="MVC_Permi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C_Permit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975360"/>
                  </a:xfrm>
                  <a:prstGeom prst="rect">
                    <a:avLst/>
                  </a:prstGeom>
                  <a:noFill/>
                  <a:ln>
                    <a:noFill/>
                  </a:ln>
                </pic:spPr>
              </pic:pic>
            </a:graphicData>
          </a:graphic>
        </wp:inline>
      </w:drawing>
    </w:r>
  </w:p>
  <w:p w14:paraId="7F18913C" w14:textId="77777777" w:rsidR="00631EBC" w:rsidRPr="00B5099F" w:rsidRDefault="00631EBC" w:rsidP="00B5099F">
    <w:pPr>
      <w:pStyle w:val="Header"/>
      <w:tabs>
        <w:tab w:val="clear" w:pos="4320"/>
        <w:tab w:val="clear" w:pos="8640"/>
        <w:tab w:val="right" w:pos="11146"/>
      </w:tabs>
      <w:rPr>
        <w:u w:val="single"/>
      </w:rPr>
    </w:pPr>
    <w:r>
      <w:rPr>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AC80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1386B8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1B052A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DBE39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4E84E9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925C9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1DA3D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4EE8F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4E34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23E5F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FC666F"/>
    <w:multiLevelType w:val="hybridMultilevel"/>
    <w:tmpl w:val="E568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664156"/>
    <w:multiLevelType w:val="hybridMultilevel"/>
    <w:tmpl w:val="72C42B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57172053">
    <w:abstractNumId w:val="9"/>
  </w:num>
  <w:num w:numId="2" w16cid:durableId="2022005061">
    <w:abstractNumId w:val="7"/>
  </w:num>
  <w:num w:numId="3" w16cid:durableId="401223593">
    <w:abstractNumId w:val="6"/>
  </w:num>
  <w:num w:numId="4" w16cid:durableId="406464196">
    <w:abstractNumId w:val="5"/>
  </w:num>
  <w:num w:numId="5" w16cid:durableId="464200780">
    <w:abstractNumId w:val="4"/>
  </w:num>
  <w:num w:numId="6" w16cid:durableId="454258102">
    <w:abstractNumId w:val="8"/>
  </w:num>
  <w:num w:numId="7" w16cid:durableId="610867433">
    <w:abstractNumId w:val="3"/>
  </w:num>
  <w:num w:numId="8" w16cid:durableId="1249120347">
    <w:abstractNumId w:val="2"/>
  </w:num>
  <w:num w:numId="9" w16cid:durableId="325519123">
    <w:abstractNumId w:val="1"/>
  </w:num>
  <w:num w:numId="10" w16cid:durableId="458186465">
    <w:abstractNumId w:val="0"/>
  </w:num>
  <w:num w:numId="11" w16cid:durableId="1447315824">
    <w:abstractNumId w:val="10"/>
  </w:num>
  <w:num w:numId="12" w16cid:durableId="4997366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961"/>
    <w:rsid w:val="0000330D"/>
    <w:rsid w:val="00003781"/>
    <w:rsid w:val="00004962"/>
    <w:rsid w:val="0003409C"/>
    <w:rsid w:val="0005090C"/>
    <w:rsid w:val="00051FE1"/>
    <w:rsid w:val="0005277F"/>
    <w:rsid w:val="00066064"/>
    <w:rsid w:val="000955C0"/>
    <w:rsid w:val="000A0F78"/>
    <w:rsid w:val="000B47BE"/>
    <w:rsid w:val="000B5340"/>
    <w:rsid w:val="000C0E46"/>
    <w:rsid w:val="000D7051"/>
    <w:rsid w:val="000E6B8D"/>
    <w:rsid w:val="00101DED"/>
    <w:rsid w:val="00117DE9"/>
    <w:rsid w:val="0012455F"/>
    <w:rsid w:val="00137C6C"/>
    <w:rsid w:val="00172CBF"/>
    <w:rsid w:val="00185C94"/>
    <w:rsid w:val="00186850"/>
    <w:rsid w:val="001941F9"/>
    <w:rsid w:val="00195D70"/>
    <w:rsid w:val="001C49FF"/>
    <w:rsid w:val="001F4294"/>
    <w:rsid w:val="0021481B"/>
    <w:rsid w:val="00250747"/>
    <w:rsid w:val="002630E0"/>
    <w:rsid w:val="00274987"/>
    <w:rsid w:val="00277182"/>
    <w:rsid w:val="00280E9E"/>
    <w:rsid w:val="0028545F"/>
    <w:rsid w:val="00294CD8"/>
    <w:rsid w:val="002D61B5"/>
    <w:rsid w:val="002F2604"/>
    <w:rsid w:val="0031699F"/>
    <w:rsid w:val="00381636"/>
    <w:rsid w:val="003B7795"/>
    <w:rsid w:val="0042019B"/>
    <w:rsid w:val="00421567"/>
    <w:rsid w:val="0046691D"/>
    <w:rsid w:val="00466F68"/>
    <w:rsid w:val="004672D0"/>
    <w:rsid w:val="00483A55"/>
    <w:rsid w:val="004C16D0"/>
    <w:rsid w:val="004E0184"/>
    <w:rsid w:val="004F1F01"/>
    <w:rsid w:val="00504864"/>
    <w:rsid w:val="00546C6A"/>
    <w:rsid w:val="00557EDC"/>
    <w:rsid w:val="005651C5"/>
    <w:rsid w:val="00565701"/>
    <w:rsid w:val="00575FB9"/>
    <w:rsid w:val="00584694"/>
    <w:rsid w:val="00585C8C"/>
    <w:rsid w:val="005943CB"/>
    <w:rsid w:val="005A0944"/>
    <w:rsid w:val="005A7222"/>
    <w:rsid w:val="005E7167"/>
    <w:rsid w:val="005F2004"/>
    <w:rsid w:val="0060224E"/>
    <w:rsid w:val="006204FF"/>
    <w:rsid w:val="006242A3"/>
    <w:rsid w:val="00627380"/>
    <w:rsid w:val="00631EBC"/>
    <w:rsid w:val="006375C3"/>
    <w:rsid w:val="00656FEC"/>
    <w:rsid w:val="00664A0F"/>
    <w:rsid w:val="006C5038"/>
    <w:rsid w:val="006D4157"/>
    <w:rsid w:val="006E0961"/>
    <w:rsid w:val="00721CE9"/>
    <w:rsid w:val="00776418"/>
    <w:rsid w:val="00794F21"/>
    <w:rsid w:val="00795A0C"/>
    <w:rsid w:val="0079688D"/>
    <w:rsid w:val="007A1537"/>
    <w:rsid w:val="007A407C"/>
    <w:rsid w:val="007B5451"/>
    <w:rsid w:val="007C75FF"/>
    <w:rsid w:val="007F0348"/>
    <w:rsid w:val="00807FD8"/>
    <w:rsid w:val="008214C2"/>
    <w:rsid w:val="00822AC9"/>
    <w:rsid w:val="00823D3E"/>
    <w:rsid w:val="00851191"/>
    <w:rsid w:val="00883948"/>
    <w:rsid w:val="008B59BD"/>
    <w:rsid w:val="008C492F"/>
    <w:rsid w:val="008D57E2"/>
    <w:rsid w:val="008E3A8F"/>
    <w:rsid w:val="00901652"/>
    <w:rsid w:val="00903DC9"/>
    <w:rsid w:val="009062B7"/>
    <w:rsid w:val="00907A17"/>
    <w:rsid w:val="009124BC"/>
    <w:rsid w:val="0093647C"/>
    <w:rsid w:val="00941FDB"/>
    <w:rsid w:val="00960C44"/>
    <w:rsid w:val="00983A6D"/>
    <w:rsid w:val="009A2876"/>
    <w:rsid w:val="009A7550"/>
    <w:rsid w:val="009B7B0D"/>
    <w:rsid w:val="009F07C0"/>
    <w:rsid w:val="009F4B1E"/>
    <w:rsid w:val="00A11903"/>
    <w:rsid w:val="00A13616"/>
    <w:rsid w:val="00A13624"/>
    <w:rsid w:val="00A3290D"/>
    <w:rsid w:val="00A43F06"/>
    <w:rsid w:val="00A45266"/>
    <w:rsid w:val="00A45615"/>
    <w:rsid w:val="00A53FEA"/>
    <w:rsid w:val="00A71B3E"/>
    <w:rsid w:val="00A72FA3"/>
    <w:rsid w:val="00A73079"/>
    <w:rsid w:val="00A94986"/>
    <w:rsid w:val="00A95451"/>
    <w:rsid w:val="00AA5F79"/>
    <w:rsid w:val="00AA777C"/>
    <w:rsid w:val="00AB2ED5"/>
    <w:rsid w:val="00AB4A24"/>
    <w:rsid w:val="00AC1626"/>
    <w:rsid w:val="00AC56A5"/>
    <w:rsid w:val="00AD6DB4"/>
    <w:rsid w:val="00B23DD0"/>
    <w:rsid w:val="00B345BE"/>
    <w:rsid w:val="00B3716C"/>
    <w:rsid w:val="00B5099F"/>
    <w:rsid w:val="00B50D92"/>
    <w:rsid w:val="00B56EDC"/>
    <w:rsid w:val="00B645A4"/>
    <w:rsid w:val="00B67D10"/>
    <w:rsid w:val="00BA20F8"/>
    <w:rsid w:val="00BC627F"/>
    <w:rsid w:val="00BD24AF"/>
    <w:rsid w:val="00BF7283"/>
    <w:rsid w:val="00C12347"/>
    <w:rsid w:val="00C84DEB"/>
    <w:rsid w:val="00C90A96"/>
    <w:rsid w:val="00C96A19"/>
    <w:rsid w:val="00CA4C06"/>
    <w:rsid w:val="00CA6610"/>
    <w:rsid w:val="00CD13CB"/>
    <w:rsid w:val="00CD775C"/>
    <w:rsid w:val="00CE485F"/>
    <w:rsid w:val="00CE4A77"/>
    <w:rsid w:val="00D602E8"/>
    <w:rsid w:val="00D80769"/>
    <w:rsid w:val="00D90640"/>
    <w:rsid w:val="00D97084"/>
    <w:rsid w:val="00DA2619"/>
    <w:rsid w:val="00DA6685"/>
    <w:rsid w:val="00DB0060"/>
    <w:rsid w:val="00E02A4A"/>
    <w:rsid w:val="00E043A1"/>
    <w:rsid w:val="00E26228"/>
    <w:rsid w:val="00E452A5"/>
    <w:rsid w:val="00E60965"/>
    <w:rsid w:val="00EA5C3E"/>
    <w:rsid w:val="00EA6B41"/>
    <w:rsid w:val="00EB1A3A"/>
    <w:rsid w:val="00EB58C1"/>
    <w:rsid w:val="00ED036C"/>
    <w:rsid w:val="00ED0ACE"/>
    <w:rsid w:val="00EE053A"/>
    <w:rsid w:val="00EE29FF"/>
    <w:rsid w:val="00F03CFA"/>
    <w:rsid w:val="00F06632"/>
    <w:rsid w:val="00F22A08"/>
    <w:rsid w:val="00F23BBB"/>
    <w:rsid w:val="00F26C85"/>
    <w:rsid w:val="00F542DF"/>
    <w:rsid w:val="00F73DE3"/>
    <w:rsid w:val="00F94EE0"/>
    <w:rsid w:val="00F95440"/>
    <w:rsid w:val="00FA39A0"/>
    <w:rsid w:val="00FB2CF7"/>
    <w:rsid w:val="00FB49C9"/>
    <w:rsid w:val="00FC28E8"/>
    <w:rsid w:val="00FC466C"/>
    <w:rsid w:val="00FE1932"/>
    <w:rsid w:val="00FE5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AF7D73D"/>
  <w15:docId w15:val="{57F39D73-05FE-4BC8-866B-7D18BE02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0E0"/>
    <w:pPr>
      <w:jc w:val="both"/>
    </w:pPr>
    <w:rPr>
      <w:rFonts w:ascii="Franklin Gothic Book" w:hAnsi="Franklin Gothic Book"/>
      <w:sz w:val="22"/>
      <w:szCs w:val="24"/>
      <w:lang w:val="en-CA"/>
    </w:rPr>
  </w:style>
  <w:style w:type="paragraph" w:styleId="Heading1">
    <w:name w:val="heading 1"/>
    <w:basedOn w:val="Normal"/>
    <w:next w:val="Normal"/>
    <w:qFormat/>
    <w:rsid w:val="00D97084"/>
    <w:pPr>
      <w:keepNext/>
      <w:spacing w:before="240" w:after="60"/>
      <w:outlineLvl w:val="0"/>
    </w:pPr>
    <w:rPr>
      <w:rFonts w:ascii="Franklin Gothic Demi" w:hAnsi="Franklin Gothic Demi" w:cs="Arial"/>
      <w:b/>
      <w:bCs/>
      <w:kern w:val="32"/>
      <w:sz w:val="32"/>
      <w:szCs w:val="32"/>
    </w:rPr>
  </w:style>
  <w:style w:type="paragraph" w:styleId="Heading2">
    <w:name w:val="heading 2"/>
    <w:basedOn w:val="Normal"/>
    <w:next w:val="Normal"/>
    <w:qFormat/>
    <w:rsid w:val="00D97084"/>
    <w:pPr>
      <w:keepNext/>
      <w:spacing w:before="240" w:after="60"/>
      <w:outlineLvl w:val="1"/>
    </w:pPr>
    <w:rPr>
      <w:rFonts w:ascii="Franklin Gothic Demi" w:hAnsi="Franklin Gothic Demi" w:cs="Arial"/>
      <w:b/>
      <w:bCs/>
      <w:i/>
      <w:iCs/>
      <w:sz w:val="28"/>
      <w:szCs w:val="28"/>
    </w:rPr>
  </w:style>
  <w:style w:type="paragraph" w:styleId="Heading3">
    <w:name w:val="heading 3"/>
    <w:basedOn w:val="Normal"/>
    <w:next w:val="Normal"/>
    <w:qFormat/>
    <w:rsid w:val="00D97084"/>
    <w:pPr>
      <w:keepNext/>
      <w:spacing w:before="240" w:after="60"/>
      <w:outlineLvl w:val="2"/>
    </w:pPr>
    <w:rPr>
      <w:rFonts w:ascii="Franklin Gothic Demi" w:hAnsi="Franklin Gothic Demi" w:cs="Arial"/>
      <w:b/>
      <w:bCs/>
      <w:sz w:val="26"/>
      <w:szCs w:val="26"/>
    </w:rPr>
  </w:style>
  <w:style w:type="paragraph" w:styleId="Heading4">
    <w:name w:val="heading 4"/>
    <w:basedOn w:val="Normal"/>
    <w:next w:val="Normal"/>
    <w:qFormat/>
    <w:rsid w:val="00D97084"/>
    <w:pPr>
      <w:keepNext/>
      <w:spacing w:before="240" w:after="60"/>
      <w:outlineLvl w:val="3"/>
    </w:pPr>
    <w:rPr>
      <w:rFonts w:ascii="Franklin Gothic Demi" w:hAnsi="Franklin Gothic Demi"/>
      <w:b/>
      <w:bCs/>
      <w:sz w:val="24"/>
      <w:szCs w:val="28"/>
    </w:rPr>
  </w:style>
  <w:style w:type="paragraph" w:styleId="Heading5">
    <w:name w:val="heading 5"/>
    <w:basedOn w:val="Normal"/>
    <w:next w:val="Normal"/>
    <w:qFormat/>
    <w:rsid w:val="00D97084"/>
    <w:pPr>
      <w:spacing w:before="240" w:after="60"/>
      <w:outlineLvl w:val="4"/>
    </w:pPr>
    <w:rPr>
      <w:b/>
      <w:bCs/>
      <w:i/>
      <w:iCs/>
      <w:sz w:val="26"/>
      <w:szCs w:val="26"/>
    </w:rPr>
  </w:style>
  <w:style w:type="paragraph" w:styleId="Heading6">
    <w:name w:val="heading 6"/>
    <w:basedOn w:val="Normal"/>
    <w:next w:val="Normal"/>
    <w:qFormat/>
    <w:rsid w:val="00421567"/>
    <w:pPr>
      <w:spacing w:before="240" w:after="60"/>
      <w:outlineLvl w:val="5"/>
    </w:pPr>
    <w:rPr>
      <w:b/>
      <w:bCs/>
      <w:szCs w:val="22"/>
    </w:rPr>
  </w:style>
  <w:style w:type="paragraph" w:styleId="Heading7">
    <w:name w:val="heading 7"/>
    <w:basedOn w:val="Normal"/>
    <w:next w:val="Normal"/>
    <w:qFormat/>
    <w:rsid w:val="00421567"/>
    <w:pPr>
      <w:spacing w:before="240" w:after="60"/>
      <w:outlineLvl w:val="6"/>
    </w:pPr>
    <w:rPr>
      <w:sz w:val="24"/>
    </w:rPr>
  </w:style>
  <w:style w:type="paragraph" w:styleId="Heading8">
    <w:name w:val="heading 8"/>
    <w:basedOn w:val="Normal"/>
    <w:next w:val="Normal"/>
    <w:qFormat/>
    <w:rsid w:val="00421567"/>
    <w:pPr>
      <w:spacing w:before="240" w:after="60"/>
      <w:outlineLvl w:val="7"/>
    </w:pPr>
    <w:rPr>
      <w:i/>
      <w:iCs/>
      <w:sz w:val="24"/>
    </w:rPr>
  </w:style>
  <w:style w:type="paragraph" w:styleId="Heading9">
    <w:name w:val="heading 9"/>
    <w:basedOn w:val="Normal"/>
    <w:next w:val="Normal"/>
    <w:qFormat/>
    <w:rsid w:val="00421567"/>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97084"/>
    <w:pPr>
      <w:spacing w:after="120"/>
    </w:pPr>
  </w:style>
  <w:style w:type="paragraph" w:styleId="Title">
    <w:name w:val="Title"/>
    <w:basedOn w:val="Normal"/>
    <w:qFormat/>
    <w:rsid w:val="00D97084"/>
    <w:pPr>
      <w:spacing w:before="240" w:after="60"/>
      <w:jc w:val="center"/>
      <w:outlineLvl w:val="0"/>
    </w:pPr>
    <w:rPr>
      <w:rFonts w:ascii="Franklin Gothic Demi" w:hAnsi="Franklin Gothic Demi" w:cs="Arial"/>
      <w:b/>
      <w:bCs/>
      <w:kern w:val="28"/>
      <w:sz w:val="32"/>
      <w:szCs w:val="32"/>
    </w:rPr>
  </w:style>
  <w:style w:type="paragraph" w:styleId="Header">
    <w:name w:val="header"/>
    <w:basedOn w:val="Normal"/>
    <w:rsid w:val="006242A3"/>
    <w:pPr>
      <w:tabs>
        <w:tab w:val="center" w:pos="4320"/>
        <w:tab w:val="right" w:pos="8640"/>
      </w:tabs>
    </w:pPr>
  </w:style>
  <w:style w:type="paragraph" w:styleId="Footer">
    <w:name w:val="footer"/>
    <w:basedOn w:val="Normal"/>
    <w:rsid w:val="006242A3"/>
    <w:pPr>
      <w:tabs>
        <w:tab w:val="center" w:pos="4320"/>
        <w:tab w:val="right" w:pos="8640"/>
      </w:tabs>
    </w:pPr>
  </w:style>
  <w:style w:type="paragraph" w:customStyle="1" w:styleId="FormNameHeading">
    <w:name w:val="Form Name Heading"/>
    <w:basedOn w:val="Normal"/>
    <w:rsid w:val="00A94986"/>
    <w:pPr>
      <w:jc w:val="center"/>
    </w:pPr>
    <w:rPr>
      <w:rFonts w:ascii="Franklin Gothic Demi" w:hAnsi="Franklin Gothic Demi"/>
      <w:sz w:val="40"/>
      <w:szCs w:val="40"/>
    </w:rPr>
  </w:style>
  <w:style w:type="paragraph" w:styleId="BalloonText">
    <w:name w:val="Balloon Text"/>
    <w:basedOn w:val="Normal"/>
    <w:semiHidden/>
    <w:rsid w:val="00A95451"/>
    <w:rPr>
      <w:rFonts w:ascii="Tahoma" w:hAnsi="Tahoma" w:cs="Tahoma"/>
      <w:sz w:val="16"/>
      <w:szCs w:val="16"/>
    </w:rPr>
  </w:style>
  <w:style w:type="character" w:styleId="Hyperlink">
    <w:name w:val="Hyperlink"/>
    <w:rsid w:val="00F542DF"/>
    <w:rPr>
      <w:color w:val="0000FF"/>
      <w:u w:val="single"/>
    </w:rPr>
  </w:style>
  <w:style w:type="table" w:styleId="TableGrid">
    <w:name w:val="Table Grid"/>
    <w:basedOn w:val="TableNormal"/>
    <w:uiPriority w:val="59"/>
    <w:rsid w:val="00E60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rants@mvcount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thomas\Desktop\GRA%20-%202018%20Cemetery%20Fund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GRA - 2018 Cemetery Funding</Template>
  <TotalTime>198</TotalTime>
  <Pages>2</Pages>
  <Words>490</Words>
  <Characters>3246</Characters>
  <Application>Microsoft Office Word</Application>
  <DocSecurity>0</DocSecurity>
  <Lines>135</Lines>
  <Paragraphs>71</Paragraphs>
  <ScaleCrop>false</ScaleCrop>
  <HeadingPairs>
    <vt:vector size="2" baseType="variant">
      <vt:variant>
        <vt:lpstr>Title</vt:lpstr>
      </vt:variant>
      <vt:variant>
        <vt:i4>1</vt:i4>
      </vt:variant>
    </vt:vector>
  </HeadingPairs>
  <TitlesOfParts>
    <vt:vector size="1" baseType="lpstr">
      <vt:lpstr>Cremona and District Recreation Board</vt:lpstr>
    </vt:vector>
  </TitlesOfParts>
  <Company>Mountain View County</Company>
  <LinksUpToDate>false</LinksUpToDate>
  <CharactersWithSpaces>3665</CharactersWithSpaces>
  <SharedDoc>false</SharedDoc>
  <HLinks>
    <vt:vector size="6" baseType="variant">
      <vt:variant>
        <vt:i4>2293830</vt:i4>
      </vt:variant>
      <vt:variant>
        <vt:i4>0</vt:i4>
      </vt:variant>
      <vt:variant>
        <vt:i4>0</vt:i4>
      </vt:variant>
      <vt:variant>
        <vt:i4>5</vt:i4>
      </vt:variant>
      <vt:variant>
        <vt:lpwstr>mailto:pam.thomas@mountainviewcounty.com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Cremona and District Recreation Board</dc:title>
  <dc:creator>Pam Thomas</dc:creator>
  <cp:lastModifiedBy>Josie McGillicky</cp:lastModifiedBy>
  <cp:revision>27</cp:revision>
  <cp:lastPrinted>2017-01-17T16:19:00Z</cp:lastPrinted>
  <dcterms:created xsi:type="dcterms:W3CDTF">2019-01-15T17:42:00Z</dcterms:created>
  <dcterms:modified xsi:type="dcterms:W3CDTF">2025-12-18T18:36:00Z</dcterms:modified>
</cp:coreProperties>
</file>