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FB792BA" w14:textId="77777777" w:rsidR="00C552D4" w:rsidRDefault="00C552D4" w:rsidP="004D405C">
      <w:pPr>
        <w:rPr>
          <w:rFonts w:ascii="Franklin Gothic Book" w:hAnsi="Franklin Gothic Book"/>
          <w:sz w:val="22"/>
          <w:szCs w:val="22"/>
        </w:rPr>
      </w:pPr>
    </w:p>
    <w:p w14:paraId="5084D70A" w14:textId="59AAFAD3" w:rsidR="00AB4167" w:rsidRDefault="00AB4167" w:rsidP="004D405C">
      <w:pPr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>Indicate the grant program from whi</w:t>
      </w:r>
      <w:r w:rsidR="001B7CCE">
        <w:rPr>
          <w:rFonts w:ascii="Franklin Gothic Book" w:hAnsi="Franklin Gothic Book"/>
          <w:sz w:val="22"/>
          <w:szCs w:val="22"/>
        </w:rPr>
        <w:t>ch you received funding: (for grant funds received this calendar y</w:t>
      </w:r>
      <w:r>
        <w:rPr>
          <w:rFonts w:ascii="Franklin Gothic Book" w:hAnsi="Franklin Gothic Book"/>
          <w:sz w:val="22"/>
          <w:szCs w:val="22"/>
        </w:rPr>
        <w:t>ear)</w:t>
      </w:r>
    </w:p>
    <w:p w14:paraId="46BDDEAB" w14:textId="68850F69" w:rsidR="00641F81" w:rsidRDefault="00641F81" w:rsidP="00641F8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rPr>
          <w:rFonts w:ascii="Franklin Gothic Book" w:hAnsi="Franklin Gothic Book"/>
        </w:rPr>
      </w:pPr>
      <w:bookmarkStart w:id="0" w:name="_Hlk530555465"/>
      <w:r>
        <w:rPr>
          <w:rFonts w:ascii="Franklin Gothic Book" w:hAnsi="Franklin Gothic Book"/>
        </w:rPr>
        <w:tab/>
      </w:r>
      <w:r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begin">
          <w:ffData>
            <w:name w:val="Check1"/>
            <w:enabled/>
            <w:calcOnExit w:val="0"/>
            <w:checkBox>
              <w:size w:val="26"/>
              <w:default w:val="0"/>
              <w:checked w:val="0"/>
            </w:checkBox>
          </w:ffData>
        </w:fldChar>
      </w:r>
      <w:r w:rsidRPr="009A28CE">
        <w:rPr>
          <w:rFonts w:ascii="Franklin Gothic Book" w:hAnsi="Franklin Gothic Book"/>
          <w:shd w:val="clear" w:color="auto" w:fill="EAF1DD" w:themeFill="accent3" w:themeFillTint="33"/>
        </w:rPr>
        <w:instrText xml:space="preserve"> FORMCHECKBOX </w:instrText>
      </w:r>
      <w:r w:rsidRPr="009A28CE">
        <w:rPr>
          <w:rFonts w:ascii="Franklin Gothic Book" w:hAnsi="Franklin Gothic Book"/>
          <w:shd w:val="clear" w:color="auto" w:fill="EAF1DD" w:themeFill="accent3" w:themeFillTint="33"/>
        </w:rPr>
      </w:r>
      <w:r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separate"/>
      </w:r>
      <w:r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end"/>
      </w:r>
      <w:r>
        <w:rPr>
          <w:rFonts w:ascii="Franklin Gothic Book" w:hAnsi="Franklin Gothic Book"/>
        </w:rPr>
        <w:tab/>
        <w:t>Rural Community Funding</w:t>
      </w:r>
      <w:r w:rsidR="00DA5065">
        <w:rPr>
          <w:rFonts w:ascii="Franklin Gothic Book" w:hAnsi="Franklin Gothic Book"/>
        </w:rPr>
        <w:tab/>
      </w:r>
      <w:r w:rsidR="00DA5065">
        <w:rPr>
          <w:rFonts w:ascii="Franklin Gothic Book" w:hAnsi="Franklin Gothic Book"/>
        </w:rPr>
        <w:tab/>
      </w:r>
      <w:r w:rsidR="00DA5065">
        <w:rPr>
          <w:rFonts w:ascii="Franklin Gothic Book" w:hAnsi="Franklin Gothic Book"/>
        </w:rPr>
        <w:tab/>
      </w:r>
      <w:r w:rsidR="00DA5065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begin">
          <w:ffData>
            <w:name w:val="Check1"/>
            <w:enabled/>
            <w:calcOnExit w:val="0"/>
            <w:checkBox>
              <w:size w:val="26"/>
              <w:default w:val="0"/>
              <w:checked w:val="0"/>
            </w:checkBox>
          </w:ffData>
        </w:fldChar>
      </w:r>
      <w:r w:rsidR="00DA5065" w:rsidRPr="009A28CE">
        <w:rPr>
          <w:rFonts w:ascii="Franklin Gothic Book" w:hAnsi="Franklin Gothic Book"/>
          <w:shd w:val="clear" w:color="auto" w:fill="EAF1DD" w:themeFill="accent3" w:themeFillTint="33"/>
        </w:rPr>
        <w:instrText xml:space="preserve"> FORMCHECKBOX </w:instrText>
      </w:r>
      <w:r w:rsidR="00DA5065" w:rsidRPr="009A28CE">
        <w:rPr>
          <w:rFonts w:ascii="Franklin Gothic Book" w:hAnsi="Franklin Gothic Book"/>
          <w:shd w:val="clear" w:color="auto" w:fill="EAF1DD" w:themeFill="accent3" w:themeFillTint="33"/>
        </w:rPr>
      </w:r>
      <w:r w:rsidR="00DA5065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separate"/>
      </w:r>
      <w:r w:rsidR="00DA5065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end"/>
      </w:r>
      <w:r w:rsidR="00DA5065">
        <w:rPr>
          <w:rFonts w:ascii="Franklin Gothic Book" w:hAnsi="Franklin Gothic Book"/>
        </w:rPr>
        <w:tab/>
        <w:t>Rural Community Hall Funding</w:t>
      </w:r>
    </w:p>
    <w:p w14:paraId="7D1429C6" w14:textId="5BD57B89" w:rsidR="00641F81" w:rsidRDefault="00641F81" w:rsidP="00641F8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rPr>
          <w:rFonts w:ascii="Franklin Gothic Book" w:hAnsi="Franklin Gothic Book"/>
        </w:rPr>
      </w:pPr>
      <w:r>
        <w:rPr>
          <w:rFonts w:ascii="Franklin Gothic Book" w:hAnsi="Franklin Gothic Book"/>
        </w:rPr>
        <w:tab/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begin">
          <w:ffData>
            <w:name w:val="Check1"/>
            <w:enabled/>
            <w:calcOnExit w:val="0"/>
            <w:checkBox>
              <w:size w:val="26"/>
              <w:default w:val="0"/>
              <w:checked w:val="0"/>
            </w:checkBox>
          </w:ffData>
        </w:fldChar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instrText xml:space="preserve"> FORMCHECKBOX </w:instrText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separate"/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end"/>
      </w:r>
      <w:r w:rsidR="0050651C">
        <w:rPr>
          <w:rFonts w:ascii="Franklin Gothic Book" w:hAnsi="Franklin Gothic Book"/>
        </w:rPr>
        <w:tab/>
        <w:t>Crime Prevention Initiative Funding</w:t>
      </w:r>
      <w:r w:rsidR="0050651C">
        <w:rPr>
          <w:rFonts w:ascii="Franklin Gothic Book" w:hAnsi="Franklin Gothic Book"/>
        </w:rPr>
        <w:tab/>
      </w:r>
      <w:r w:rsidR="0050651C">
        <w:rPr>
          <w:rFonts w:ascii="Franklin Gothic Book" w:hAnsi="Franklin Gothic Book"/>
        </w:rPr>
        <w:tab/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begin">
          <w:ffData>
            <w:name w:val="Check1"/>
            <w:enabled/>
            <w:calcOnExit w:val="0"/>
            <w:checkBox>
              <w:size w:val="26"/>
              <w:default w:val="0"/>
              <w:checked w:val="0"/>
            </w:checkBox>
          </w:ffData>
        </w:fldChar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instrText xml:space="preserve"> FORMCHECKBOX </w:instrText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separate"/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end"/>
      </w:r>
      <w:r w:rsidR="0050651C">
        <w:rPr>
          <w:rFonts w:ascii="Franklin Gothic Book" w:hAnsi="Franklin Gothic Book"/>
        </w:rPr>
        <w:tab/>
        <w:t>Transportation Operating Funding</w:t>
      </w:r>
    </w:p>
    <w:bookmarkEnd w:id="0"/>
    <w:p w14:paraId="0993811A" w14:textId="27F12A89" w:rsidR="00641F81" w:rsidRDefault="00641F81" w:rsidP="00641F8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rPr>
          <w:rFonts w:ascii="Franklin Gothic Book" w:hAnsi="Franklin Gothic Book"/>
        </w:rPr>
      </w:pPr>
      <w:r>
        <w:rPr>
          <w:rFonts w:ascii="Franklin Gothic Book" w:hAnsi="Franklin Gothic Book"/>
        </w:rPr>
        <w:tab/>
      </w:r>
      <w:r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begin">
          <w:ffData>
            <w:name w:val="Check1"/>
            <w:enabled/>
            <w:calcOnExit w:val="0"/>
            <w:checkBox>
              <w:size w:val="26"/>
              <w:default w:val="0"/>
              <w:checked w:val="0"/>
            </w:checkBox>
          </w:ffData>
        </w:fldChar>
      </w:r>
      <w:r w:rsidRPr="009A28CE">
        <w:rPr>
          <w:rFonts w:ascii="Franklin Gothic Book" w:hAnsi="Franklin Gothic Book"/>
          <w:shd w:val="clear" w:color="auto" w:fill="EAF1DD" w:themeFill="accent3" w:themeFillTint="33"/>
        </w:rPr>
        <w:instrText xml:space="preserve"> FORMCHECKBOX </w:instrText>
      </w:r>
      <w:r w:rsidRPr="009A28CE">
        <w:rPr>
          <w:rFonts w:ascii="Franklin Gothic Book" w:hAnsi="Franklin Gothic Book"/>
          <w:shd w:val="clear" w:color="auto" w:fill="EAF1DD" w:themeFill="accent3" w:themeFillTint="33"/>
        </w:rPr>
      </w:r>
      <w:r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separate"/>
      </w:r>
      <w:r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end"/>
      </w:r>
      <w:r>
        <w:rPr>
          <w:rFonts w:ascii="Franklin Gothic Book" w:hAnsi="Franklin Gothic Book"/>
        </w:rPr>
        <w:tab/>
        <w:t>Health Funding</w:t>
      </w:r>
      <w:r>
        <w:rPr>
          <w:rFonts w:ascii="Franklin Gothic Book" w:hAnsi="Franklin Gothic Book"/>
        </w:rPr>
        <w:tab/>
      </w:r>
      <w:r>
        <w:rPr>
          <w:rFonts w:ascii="Franklin Gothic Book" w:hAnsi="Franklin Gothic Book"/>
        </w:rPr>
        <w:tab/>
      </w:r>
      <w:r>
        <w:rPr>
          <w:rFonts w:ascii="Franklin Gothic Book" w:hAnsi="Franklin Gothic Book"/>
        </w:rPr>
        <w:tab/>
      </w:r>
      <w:r>
        <w:rPr>
          <w:rFonts w:ascii="Franklin Gothic Book" w:hAnsi="Franklin Gothic Book"/>
        </w:rPr>
        <w:tab/>
      </w:r>
    </w:p>
    <w:p w14:paraId="32F2FFC4" w14:textId="68B17286" w:rsidR="006E106D" w:rsidRPr="006E106D" w:rsidRDefault="00641F81" w:rsidP="006E10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rPr>
          <w:rFonts w:ascii="Franklin Gothic Book" w:hAnsi="Franklin Gothic Book"/>
        </w:rPr>
      </w:pPr>
      <w:r>
        <w:rPr>
          <w:rFonts w:ascii="Franklin Gothic Book" w:hAnsi="Franklin Gothic Book"/>
        </w:rPr>
        <w:tab/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begin">
          <w:ffData>
            <w:name w:val="Check1"/>
            <w:enabled/>
            <w:calcOnExit w:val="0"/>
            <w:checkBox>
              <w:size w:val="26"/>
              <w:default w:val="0"/>
              <w:checked w:val="0"/>
            </w:checkBox>
          </w:ffData>
        </w:fldChar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instrText xml:space="preserve"> FORMCHECKBOX </w:instrText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separate"/>
      </w:r>
      <w:r w:rsidR="0050651C" w:rsidRPr="009A28CE">
        <w:rPr>
          <w:rFonts w:ascii="Franklin Gothic Book" w:hAnsi="Franklin Gothic Book"/>
          <w:shd w:val="clear" w:color="auto" w:fill="EAF1DD" w:themeFill="accent3" w:themeFillTint="33"/>
        </w:rPr>
        <w:fldChar w:fldCharType="end"/>
      </w:r>
      <w:r w:rsidR="0050651C">
        <w:rPr>
          <w:rFonts w:ascii="Franklin Gothic Book" w:hAnsi="Franklin Gothic Book"/>
        </w:rPr>
        <w:tab/>
        <w:t>Cremona &amp; District Recreation and Culture Board</w:t>
      </w:r>
      <w:r w:rsidR="007807A4">
        <w:rPr>
          <w:rFonts w:ascii="Franklin Gothic Book" w:hAnsi="Franklin Gothic Book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CCCCC"/>
          <w:insideV w:val="single" w:sz="4" w:space="0" w:color="CCCCCC"/>
        </w:tblBorders>
        <w:tblLook w:val="04A0" w:firstRow="1" w:lastRow="0" w:firstColumn="1" w:lastColumn="0" w:noHBand="0" w:noVBand="1"/>
      </w:tblPr>
      <w:tblGrid>
        <w:gridCol w:w="4370"/>
        <w:gridCol w:w="6772"/>
      </w:tblGrid>
      <w:tr w:rsidR="00D90B46" w:rsidRPr="00D90B46" w14:paraId="64DF766B" w14:textId="77777777" w:rsidTr="009A28CE">
        <w:tc>
          <w:tcPr>
            <w:tcW w:w="4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F4AC0B2" w14:textId="77777777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  <w:r w:rsidRPr="00D90B46">
              <w:rPr>
                <w:rFonts w:ascii="Franklin Gothic Book" w:hAnsi="Franklin Gothic Book"/>
                <w:sz w:val="28"/>
                <w:szCs w:val="28"/>
              </w:rPr>
              <w:t>Name of Organization: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CF32DF" w14:textId="77777777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  <w:tr w:rsidR="003673DD" w:rsidRPr="00D90B46" w14:paraId="6DE0A6C5" w14:textId="77777777" w:rsidTr="009A28CE">
        <w:tc>
          <w:tcPr>
            <w:tcW w:w="4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283568A" w14:textId="7F68C04E" w:rsidR="003673DD" w:rsidRPr="00D90B46" w:rsidRDefault="003673DD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Project Manager: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9BDFAC" w14:textId="77777777" w:rsidR="003673DD" w:rsidRPr="00D90B46" w:rsidRDefault="003673DD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  <w:tr w:rsidR="003673DD" w:rsidRPr="00D90B46" w14:paraId="2B7AAFC7" w14:textId="77777777" w:rsidTr="009A28CE">
        <w:tc>
          <w:tcPr>
            <w:tcW w:w="4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59C0AA3" w14:textId="44498D52" w:rsidR="003673DD" w:rsidRDefault="003673DD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Contact Number/Email: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50C3F6" w14:textId="77777777" w:rsidR="003673DD" w:rsidRPr="00D90B46" w:rsidRDefault="003673DD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  <w:tr w:rsidR="00D90B46" w:rsidRPr="00D90B46" w14:paraId="3FEE5A7D" w14:textId="77777777" w:rsidTr="009A28CE">
        <w:tc>
          <w:tcPr>
            <w:tcW w:w="4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BCEC5CE" w14:textId="77777777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  <w:r w:rsidRPr="00D90B46">
              <w:rPr>
                <w:rFonts w:ascii="Franklin Gothic Book" w:hAnsi="Franklin Gothic Book"/>
                <w:sz w:val="28"/>
                <w:szCs w:val="28"/>
              </w:rPr>
              <w:t>Name of Project/Program: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874EFE" w14:textId="77777777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  <w:tr w:rsidR="00D90B46" w:rsidRPr="00D90B46" w14:paraId="6306D56E" w14:textId="77777777" w:rsidTr="009A28CE">
        <w:tc>
          <w:tcPr>
            <w:tcW w:w="4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6123CC3" w14:textId="77777777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  <w:r w:rsidRPr="00D90B46">
              <w:rPr>
                <w:rFonts w:ascii="Franklin Gothic Book" w:hAnsi="Franklin Gothic Book"/>
                <w:sz w:val="28"/>
                <w:szCs w:val="28"/>
              </w:rPr>
              <w:t>Funding Year: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B1C606" w14:textId="64FBAC84" w:rsidR="000753A6" w:rsidRPr="00D90B46" w:rsidRDefault="00EC7B54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202</w:t>
            </w:r>
            <w:r w:rsidR="004F1A36">
              <w:rPr>
                <w:rFonts w:ascii="Franklin Gothic Book" w:hAnsi="Franklin Gothic Book"/>
                <w:sz w:val="28"/>
                <w:szCs w:val="28"/>
              </w:rPr>
              <w:t>6</w:t>
            </w:r>
          </w:p>
        </w:tc>
      </w:tr>
      <w:tr w:rsidR="00D90B46" w:rsidRPr="00D90B46" w14:paraId="5C74BE3E" w14:textId="77777777" w:rsidTr="009A28CE">
        <w:tc>
          <w:tcPr>
            <w:tcW w:w="4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836C38A" w14:textId="0958E853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  <w:r w:rsidRPr="00D90B46">
              <w:rPr>
                <w:rFonts w:ascii="Franklin Gothic Book" w:hAnsi="Franklin Gothic Book"/>
                <w:sz w:val="28"/>
                <w:szCs w:val="28"/>
              </w:rPr>
              <w:t xml:space="preserve">Amount of Grant Funding </w:t>
            </w:r>
            <w:r w:rsidR="00732C85">
              <w:rPr>
                <w:rFonts w:ascii="Franklin Gothic Book" w:hAnsi="Franklin Gothic Book"/>
                <w:sz w:val="28"/>
                <w:szCs w:val="28"/>
              </w:rPr>
              <w:t>Approved</w:t>
            </w:r>
            <w:r w:rsidRPr="00D90B46">
              <w:rPr>
                <w:rFonts w:ascii="Franklin Gothic Book" w:hAnsi="Franklin Gothic Book"/>
                <w:sz w:val="28"/>
                <w:szCs w:val="28"/>
              </w:rPr>
              <w:t>: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F8522A" w14:textId="77777777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  <w:tr w:rsidR="00D90B46" w:rsidRPr="00D90B46" w14:paraId="56802AE2" w14:textId="77777777" w:rsidTr="009A28CE">
        <w:tc>
          <w:tcPr>
            <w:tcW w:w="4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5B33814" w14:textId="77777777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  <w:r w:rsidRPr="00D90B46">
              <w:rPr>
                <w:rFonts w:ascii="Franklin Gothic Book" w:hAnsi="Franklin Gothic Book"/>
                <w:sz w:val="28"/>
                <w:szCs w:val="28"/>
              </w:rPr>
              <w:t>Amount of Grant Funding Unspent: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7B0BCA" w14:textId="77777777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  <w:tr w:rsidR="00D90B46" w:rsidRPr="00D90B46" w14:paraId="60A64CFB" w14:textId="77777777" w:rsidTr="009A28CE">
        <w:tc>
          <w:tcPr>
            <w:tcW w:w="4428" w:type="dxa"/>
            <w:tcBorders>
              <w:top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DFA0C87" w14:textId="77777777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  <w:r w:rsidRPr="00D90B46">
              <w:rPr>
                <w:rFonts w:ascii="Franklin Gothic Book" w:hAnsi="Franklin Gothic Book"/>
                <w:sz w:val="28"/>
                <w:szCs w:val="28"/>
              </w:rPr>
              <w:t>Date of Submission: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BF4426" w14:textId="77777777" w:rsidR="000753A6" w:rsidRPr="00D90B46" w:rsidRDefault="000753A6" w:rsidP="00D90B4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</w:tbl>
    <w:p w14:paraId="66E41797" w14:textId="77777777" w:rsidR="001B7CCE" w:rsidRDefault="001B7CCE" w:rsidP="001B7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Franklin Gothic Book" w:hAnsi="Franklin Gothic Book"/>
        </w:rPr>
      </w:pPr>
    </w:p>
    <w:p w14:paraId="5769F6F6" w14:textId="11A14BE4" w:rsidR="001B7CCE" w:rsidRDefault="007E4BFE" w:rsidP="00613D42">
      <w:pPr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240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How did </w:t>
      </w:r>
      <w:proofErr w:type="gramStart"/>
      <w:r>
        <w:rPr>
          <w:rFonts w:ascii="Franklin Gothic Book" w:hAnsi="Franklin Gothic Book"/>
        </w:rPr>
        <w:t>these grant</w:t>
      </w:r>
      <w:proofErr w:type="gramEnd"/>
      <w:r>
        <w:rPr>
          <w:rFonts w:ascii="Franklin Gothic Book" w:hAnsi="Franklin Gothic Book"/>
        </w:rPr>
        <w:t xml:space="preserve"> funds </w:t>
      </w:r>
      <w:r w:rsidR="003673DD">
        <w:rPr>
          <w:rFonts w:ascii="Franklin Gothic Book" w:hAnsi="Franklin Gothic Book"/>
        </w:rPr>
        <w:t>support the needs of your</w:t>
      </w:r>
      <w:r>
        <w:rPr>
          <w:rFonts w:ascii="Franklin Gothic Book" w:hAnsi="Franklin Gothic Book"/>
        </w:rPr>
        <w:t xml:space="preserve"> community</w:t>
      </w:r>
      <w:r w:rsidR="003673DD">
        <w:rPr>
          <w:rFonts w:ascii="Franklin Gothic Book" w:hAnsi="Franklin Gothic Book"/>
        </w:rPr>
        <w:t xml:space="preserve"> (include long-term/short-term benefits)</w:t>
      </w:r>
      <w:r>
        <w:rPr>
          <w:rFonts w:ascii="Franklin Gothic Book" w:hAnsi="Franklin Gothic Book"/>
        </w:rPr>
        <w:t>?</w:t>
      </w:r>
    </w:p>
    <w:p w14:paraId="173425EB" w14:textId="77777777" w:rsidR="00613D42" w:rsidRDefault="00613D42" w:rsidP="007E4B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469F6716" w14:textId="77777777" w:rsidR="00613D42" w:rsidRDefault="00613D42" w:rsidP="007E4B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6C42921A" w14:textId="77777777" w:rsidR="007E4BFE" w:rsidRDefault="00613D42" w:rsidP="007E4B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50EBEADA" w14:textId="77777777" w:rsidR="00613D42" w:rsidRDefault="00613D42" w:rsidP="007E4B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059D8D55" w14:textId="77777777" w:rsidR="007E4BFE" w:rsidRDefault="007E4BFE" w:rsidP="007E4B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</w:p>
    <w:p w14:paraId="0843AB15" w14:textId="77777777" w:rsidR="007E4BFE" w:rsidRDefault="007E4BFE" w:rsidP="007E4BFE">
      <w:pPr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How did </w:t>
      </w:r>
      <w:proofErr w:type="gramStart"/>
      <w:r>
        <w:rPr>
          <w:rFonts w:ascii="Franklin Gothic Book" w:hAnsi="Franklin Gothic Book"/>
        </w:rPr>
        <w:t>these grant</w:t>
      </w:r>
      <w:proofErr w:type="gramEnd"/>
      <w:r>
        <w:rPr>
          <w:rFonts w:ascii="Franklin Gothic Book" w:hAnsi="Franklin Gothic Book"/>
        </w:rPr>
        <w:t xml:space="preserve"> funds enhance your facility/program/project?</w:t>
      </w:r>
    </w:p>
    <w:p w14:paraId="2706F6C2" w14:textId="77777777" w:rsidR="007E4BFE" w:rsidRDefault="007E4BFE" w:rsidP="007E4B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513537CF" w14:textId="77777777" w:rsidR="007E4BFE" w:rsidRDefault="007E4BFE" w:rsidP="007E4B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01AAD70C" w14:textId="77777777" w:rsidR="007E4BFE" w:rsidRDefault="007E4BFE" w:rsidP="007E4B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1208887B" w14:textId="77777777" w:rsidR="007E4BFE" w:rsidRDefault="007E4BFE" w:rsidP="007E4B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6C689519" w14:textId="77777777" w:rsidR="007E4BFE" w:rsidRDefault="007E4BFE" w:rsidP="007E4B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</w:p>
    <w:p w14:paraId="032CDCB1" w14:textId="77777777" w:rsidR="007E4BFE" w:rsidRDefault="00D90B46" w:rsidP="007E4BFE">
      <w:pPr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What have been the key activities of the project?</w:t>
      </w:r>
    </w:p>
    <w:p w14:paraId="6B1B2879" w14:textId="77777777" w:rsidR="00D90B46" w:rsidRDefault="00D90B46" w:rsidP="00D90B4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bookmarkStart w:id="1" w:name="_Hlk530642382"/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0BEC9051" w14:textId="77777777" w:rsidR="00D90B46" w:rsidRDefault="00D90B46" w:rsidP="00D90B4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0D691C44" w14:textId="77777777" w:rsidR="00D90B46" w:rsidRDefault="00D90B46" w:rsidP="00D90B4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146E0FF5" w14:textId="1A5D1616" w:rsidR="00D90B46" w:rsidRDefault="00D90B46" w:rsidP="00D90B4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______________________________________________________________________________________</w:t>
      </w:r>
    </w:p>
    <w:p w14:paraId="0024FC33" w14:textId="77777777" w:rsidR="003673DD" w:rsidRDefault="003673DD" w:rsidP="00D90B4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/>
        <w:ind w:left="720"/>
        <w:rPr>
          <w:rFonts w:ascii="Franklin Gothic Book" w:hAnsi="Franklin Gothic Book"/>
        </w:rPr>
      </w:pPr>
    </w:p>
    <w:bookmarkEnd w:id="1"/>
    <w:p w14:paraId="551C5CD0" w14:textId="4C67BEF7" w:rsidR="003673DD" w:rsidRDefault="003673DD" w:rsidP="003673DD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  <w:r>
        <w:rPr>
          <w:rFonts w:ascii="Franklin Gothic Book" w:hAnsi="Franklin Gothic Book"/>
        </w:rPr>
        <w:lastRenderedPageBreak/>
        <w:t xml:space="preserve">Did you face any issues meeting your project goals? </w:t>
      </w:r>
    </w:p>
    <w:p w14:paraId="181BCDE3" w14:textId="77777777" w:rsidR="003673DD" w:rsidRPr="003673DD" w:rsidRDefault="003673DD" w:rsidP="003673D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  <w:bookmarkStart w:id="2" w:name="_Hlk530642930"/>
      <w:r w:rsidRPr="003673DD">
        <w:rPr>
          <w:rFonts w:ascii="Franklin Gothic Book" w:hAnsi="Franklin Gothic Book"/>
        </w:rPr>
        <w:t>______________________________________________________________________________________</w:t>
      </w:r>
    </w:p>
    <w:p w14:paraId="7DB63D4D" w14:textId="77777777" w:rsidR="003673DD" w:rsidRPr="003673DD" w:rsidRDefault="003673DD" w:rsidP="003673D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  <w:r w:rsidRPr="003673DD">
        <w:rPr>
          <w:rFonts w:ascii="Franklin Gothic Book" w:hAnsi="Franklin Gothic Book"/>
        </w:rPr>
        <w:t>______________________________________________________________________________________</w:t>
      </w:r>
    </w:p>
    <w:p w14:paraId="535AA9E2" w14:textId="77777777" w:rsidR="003673DD" w:rsidRPr="003673DD" w:rsidRDefault="003673DD" w:rsidP="003673D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  <w:r w:rsidRPr="003673DD">
        <w:rPr>
          <w:rFonts w:ascii="Franklin Gothic Book" w:hAnsi="Franklin Gothic Book"/>
        </w:rPr>
        <w:t>______________________________________________________________________________________</w:t>
      </w:r>
    </w:p>
    <w:p w14:paraId="58342721" w14:textId="77777777" w:rsidR="003673DD" w:rsidRPr="003673DD" w:rsidRDefault="003673DD" w:rsidP="003673D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  <w:r w:rsidRPr="003673DD">
        <w:rPr>
          <w:rFonts w:ascii="Franklin Gothic Book" w:hAnsi="Franklin Gothic Book"/>
        </w:rPr>
        <w:t>______________________________________________________________________________________</w:t>
      </w:r>
    </w:p>
    <w:p w14:paraId="4315F4BA" w14:textId="1DFD4765" w:rsidR="003673DD" w:rsidRDefault="003673DD" w:rsidP="003673D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</w:p>
    <w:bookmarkEnd w:id="2"/>
    <w:p w14:paraId="18A8C0CA" w14:textId="00A83A67" w:rsidR="003673DD" w:rsidRDefault="003673DD" w:rsidP="003673DD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  <w:r>
        <w:rPr>
          <w:rFonts w:ascii="Franklin Gothic Book" w:hAnsi="Franklin Gothic Book"/>
        </w:rPr>
        <w:t>Is your project going to continue in the future? If so, how will it be sustained?</w:t>
      </w:r>
    </w:p>
    <w:p w14:paraId="6967394D" w14:textId="77777777" w:rsidR="0001360A" w:rsidRPr="003673DD" w:rsidRDefault="0001360A" w:rsidP="0001360A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  <w:r w:rsidRPr="003673DD">
        <w:rPr>
          <w:rFonts w:ascii="Franklin Gothic Book" w:hAnsi="Franklin Gothic Book"/>
        </w:rPr>
        <w:t>______________________________________________________________________________________</w:t>
      </w:r>
    </w:p>
    <w:p w14:paraId="380E3729" w14:textId="77777777" w:rsidR="0001360A" w:rsidRPr="003673DD" w:rsidRDefault="0001360A" w:rsidP="0001360A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  <w:r w:rsidRPr="003673DD">
        <w:rPr>
          <w:rFonts w:ascii="Franklin Gothic Book" w:hAnsi="Franklin Gothic Book"/>
        </w:rPr>
        <w:t>______________________________________________________________________________________</w:t>
      </w:r>
    </w:p>
    <w:p w14:paraId="1466E0DC" w14:textId="77777777" w:rsidR="0001360A" w:rsidRPr="003673DD" w:rsidRDefault="0001360A" w:rsidP="0001360A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  <w:r w:rsidRPr="003673DD">
        <w:rPr>
          <w:rFonts w:ascii="Franklin Gothic Book" w:hAnsi="Franklin Gothic Book"/>
        </w:rPr>
        <w:t>______________________________________________________________________________________</w:t>
      </w:r>
    </w:p>
    <w:p w14:paraId="49CD1DE8" w14:textId="77777777" w:rsidR="0001360A" w:rsidRPr="003673DD" w:rsidRDefault="0001360A" w:rsidP="0001360A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20" w:line="360" w:lineRule="auto"/>
        <w:rPr>
          <w:rFonts w:ascii="Franklin Gothic Book" w:hAnsi="Franklin Gothic Book"/>
        </w:rPr>
      </w:pPr>
      <w:r w:rsidRPr="003673DD">
        <w:rPr>
          <w:rFonts w:ascii="Franklin Gothic Book" w:hAnsi="Franklin Gothic Book"/>
        </w:rPr>
        <w:t>______________________________________________________________________________________</w:t>
      </w:r>
    </w:p>
    <w:p w14:paraId="5D66E6C5" w14:textId="6DF1A548" w:rsidR="00CF2FA5" w:rsidRDefault="00CF2FA5" w:rsidP="004D405C">
      <w:pPr>
        <w:rPr>
          <w:rFonts w:ascii="Franklin Gothic Book" w:hAnsi="Franklin Gothic Book" w:cs="Times New Roman"/>
          <w:b/>
          <w:i/>
          <w:color w:val="auto"/>
        </w:rPr>
      </w:pPr>
    </w:p>
    <w:p w14:paraId="4FAFF952" w14:textId="77777777" w:rsidR="00C531D4" w:rsidRDefault="00C531D4" w:rsidP="00C531D4">
      <w:pPr>
        <w:numPr>
          <w:ilvl w:val="0"/>
          <w:numId w:val="11"/>
        </w:numPr>
        <w:spacing w:after="120"/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>Specify the number of people who utilize your facility, program or project.</w:t>
      </w:r>
    </w:p>
    <w:p w14:paraId="2CFC8BE4" w14:textId="77777777" w:rsidR="00C531D4" w:rsidRDefault="00C531D4" w:rsidP="00C531D4">
      <w:pPr>
        <w:ind w:left="720"/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>__________________________________</w:t>
      </w:r>
    </w:p>
    <w:p w14:paraId="6F8F8025" w14:textId="77777777" w:rsidR="00C531D4" w:rsidRDefault="00C531D4" w:rsidP="00C531D4">
      <w:pPr>
        <w:ind w:left="720"/>
        <w:rPr>
          <w:rFonts w:ascii="Franklin Gothic Book" w:hAnsi="Franklin Gothic Book"/>
          <w:sz w:val="22"/>
          <w:szCs w:val="22"/>
        </w:rPr>
      </w:pPr>
    </w:p>
    <w:p w14:paraId="6F33EEDE" w14:textId="77777777" w:rsidR="00C531D4" w:rsidRDefault="00C531D4" w:rsidP="00C531D4">
      <w:pPr>
        <w:ind w:left="720"/>
        <w:rPr>
          <w:rFonts w:ascii="Franklin Gothic Book" w:hAnsi="Franklin Gothic Book"/>
          <w:sz w:val="22"/>
          <w:szCs w:val="22"/>
        </w:rPr>
      </w:pPr>
    </w:p>
    <w:p w14:paraId="365FBC5A" w14:textId="77777777" w:rsidR="00C531D4" w:rsidRDefault="00C531D4" w:rsidP="00C531D4">
      <w:pPr>
        <w:numPr>
          <w:ilvl w:val="0"/>
          <w:numId w:val="11"/>
        </w:numPr>
        <w:spacing w:after="120"/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>How many volunteers were involved with this project?</w:t>
      </w:r>
    </w:p>
    <w:p w14:paraId="11C98C5C" w14:textId="77777777" w:rsidR="00C531D4" w:rsidRDefault="00C531D4" w:rsidP="00C531D4">
      <w:pPr>
        <w:ind w:left="720"/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>__________________________________</w:t>
      </w:r>
    </w:p>
    <w:p w14:paraId="7C1A59B8" w14:textId="77777777" w:rsidR="00C531D4" w:rsidRDefault="00C531D4" w:rsidP="00C531D4">
      <w:pPr>
        <w:ind w:left="720"/>
        <w:rPr>
          <w:rFonts w:ascii="Franklin Gothic Book" w:hAnsi="Franklin Gothic Book"/>
          <w:sz w:val="22"/>
          <w:szCs w:val="22"/>
        </w:rPr>
      </w:pPr>
    </w:p>
    <w:p w14:paraId="19F0DFCE" w14:textId="77777777" w:rsidR="00C531D4" w:rsidRDefault="00C531D4" w:rsidP="00C531D4">
      <w:pPr>
        <w:ind w:left="720"/>
        <w:rPr>
          <w:rFonts w:ascii="Franklin Gothic Book" w:hAnsi="Franklin Gothic Book"/>
          <w:sz w:val="22"/>
          <w:szCs w:val="22"/>
        </w:rPr>
      </w:pPr>
    </w:p>
    <w:p w14:paraId="48C6B455" w14:textId="77777777" w:rsidR="00C531D4" w:rsidRDefault="00C531D4" w:rsidP="00C531D4">
      <w:pPr>
        <w:numPr>
          <w:ilvl w:val="0"/>
          <w:numId w:val="11"/>
        </w:numPr>
        <w:spacing w:after="120"/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>How many volunteer hours</w:t>
      </w:r>
      <w:r w:rsidR="00854887">
        <w:rPr>
          <w:rFonts w:ascii="Franklin Gothic Book" w:hAnsi="Franklin Gothic Book"/>
          <w:sz w:val="22"/>
          <w:szCs w:val="22"/>
        </w:rPr>
        <w:t xml:space="preserve"> were</w:t>
      </w:r>
      <w:r>
        <w:rPr>
          <w:rFonts w:ascii="Franklin Gothic Book" w:hAnsi="Franklin Gothic Book"/>
          <w:sz w:val="22"/>
          <w:szCs w:val="22"/>
        </w:rPr>
        <w:t xml:space="preserve"> contributed to this project?</w:t>
      </w:r>
    </w:p>
    <w:p w14:paraId="0A00FA32" w14:textId="1EC46126" w:rsidR="00C531D4" w:rsidRDefault="00C531D4" w:rsidP="00C531D4">
      <w:pPr>
        <w:ind w:left="720"/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>__________________________________</w:t>
      </w:r>
    </w:p>
    <w:p w14:paraId="6ECFAD24" w14:textId="77777777" w:rsidR="00F270F9" w:rsidRDefault="00F270F9" w:rsidP="00C531D4">
      <w:pPr>
        <w:ind w:left="720"/>
        <w:rPr>
          <w:rFonts w:ascii="Franklin Gothic Book" w:hAnsi="Franklin Gothic Book"/>
          <w:sz w:val="22"/>
          <w:szCs w:val="22"/>
        </w:rPr>
      </w:pPr>
    </w:p>
    <w:p w14:paraId="628B176B" w14:textId="0810C4D3" w:rsidR="00C531D4" w:rsidRPr="00F270F9" w:rsidRDefault="00F270F9" w:rsidP="00F270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 w:themeFill="accent3" w:themeFillTint="33"/>
        <w:rPr>
          <w:rFonts w:ascii="Franklin Gothic Book" w:hAnsi="Franklin Gothic Book"/>
          <w:b/>
          <w:i/>
          <w:sz w:val="28"/>
          <w:szCs w:val="28"/>
        </w:rPr>
      </w:pPr>
      <w:r w:rsidRPr="00FB42D8">
        <w:rPr>
          <w:rFonts w:ascii="Franklin Gothic Book" w:hAnsi="Franklin Gothic Book"/>
          <w:b/>
          <w:i/>
          <w:sz w:val="28"/>
          <w:szCs w:val="28"/>
        </w:rPr>
        <w:t xml:space="preserve">Please enclose copies of </w:t>
      </w:r>
      <w:r>
        <w:rPr>
          <w:rFonts w:ascii="Franklin Gothic Book" w:hAnsi="Franklin Gothic Book"/>
          <w:b/>
          <w:i/>
          <w:sz w:val="28"/>
          <w:szCs w:val="28"/>
        </w:rPr>
        <w:t xml:space="preserve">ALL </w:t>
      </w:r>
      <w:r w:rsidRPr="00FB42D8">
        <w:rPr>
          <w:rFonts w:ascii="Franklin Gothic Book" w:hAnsi="Franklin Gothic Book"/>
          <w:b/>
          <w:i/>
          <w:sz w:val="28"/>
          <w:szCs w:val="28"/>
        </w:rPr>
        <w:t>expenditure receipts</w:t>
      </w:r>
      <w:r>
        <w:rPr>
          <w:rFonts w:ascii="Franklin Gothic Book" w:hAnsi="Franklin Gothic Book"/>
          <w:b/>
          <w:i/>
          <w:sz w:val="28"/>
          <w:szCs w:val="28"/>
        </w:rPr>
        <w:t xml:space="preserve">, pictures, or any other supporting documents </w:t>
      </w:r>
    </w:p>
    <w:tbl>
      <w:tblPr>
        <w:tblStyle w:val="TableGrid"/>
        <w:tblW w:w="0" w:type="auto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11136"/>
      </w:tblGrid>
      <w:tr w:rsidR="00FF4299" w14:paraId="7AA3AFC5" w14:textId="77777777" w:rsidTr="00FF4299">
        <w:tc>
          <w:tcPr>
            <w:tcW w:w="11136" w:type="dxa"/>
            <w:shd w:val="clear" w:color="auto" w:fill="EAF1DD" w:themeFill="accent3" w:themeFillTint="33"/>
          </w:tcPr>
          <w:p w14:paraId="0D0E5A1D" w14:textId="2FD059B4" w:rsidR="00FF4299" w:rsidRDefault="00FF4299" w:rsidP="004D405C">
            <w:pPr>
              <w:rPr>
                <w:rFonts w:ascii="Franklin Gothic Book" w:hAnsi="Franklin Gothic Book"/>
                <w:sz w:val="22"/>
                <w:szCs w:val="22"/>
              </w:rPr>
            </w:pPr>
            <w:r w:rsidRPr="00FF4299">
              <w:rPr>
                <w:rFonts w:ascii="Franklin Gothic Book" w:hAnsi="Franklin Gothic Book"/>
                <w:b/>
              </w:rPr>
              <w:t>Expenditures:</w:t>
            </w:r>
            <w:r>
              <w:rPr>
                <w:rFonts w:ascii="Franklin Gothic Book" w:hAnsi="Franklin Gothic Book"/>
                <w:sz w:val="22"/>
                <w:szCs w:val="22"/>
              </w:rPr>
              <w:t xml:space="preserve"> (</w:t>
            </w:r>
            <w:r w:rsidR="0001360A">
              <w:rPr>
                <w:rFonts w:ascii="Franklin Gothic Book" w:hAnsi="Franklin Gothic Book"/>
                <w:sz w:val="22"/>
                <w:szCs w:val="22"/>
              </w:rPr>
              <w:t>I</w:t>
            </w:r>
            <w:r>
              <w:rPr>
                <w:rFonts w:ascii="Franklin Gothic Book" w:hAnsi="Franklin Gothic Book"/>
                <w:sz w:val="22"/>
                <w:szCs w:val="22"/>
              </w:rPr>
              <w:t>temize &amp; List) This amount must equal</w:t>
            </w:r>
            <w:r w:rsidR="006C67F0">
              <w:rPr>
                <w:rFonts w:ascii="Franklin Gothic Book" w:hAnsi="Franklin Gothic Book"/>
                <w:sz w:val="22"/>
                <w:szCs w:val="22"/>
              </w:rPr>
              <w:t xml:space="preserve"> or exceed</w:t>
            </w:r>
            <w:r>
              <w:rPr>
                <w:rFonts w:ascii="Franklin Gothic Book" w:hAnsi="Franklin Gothic Book"/>
                <w:sz w:val="22"/>
                <w:szCs w:val="22"/>
              </w:rPr>
              <w:t xml:space="preserve"> the approved grant amount</w:t>
            </w:r>
          </w:p>
        </w:tc>
      </w:tr>
    </w:tbl>
    <w:p w14:paraId="749B2355" w14:textId="77777777" w:rsidR="00C531D4" w:rsidRPr="00C531D4" w:rsidRDefault="00C531D4" w:rsidP="00C531D4">
      <w:pPr>
        <w:tabs>
          <w:tab w:val="left" w:pos="4320"/>
          <w:tab w:val="left" w:pos="7485"/>
        </w:tabs>
        <w:rPr>
          <w:rFonts w:ascii="Franklin Gothic Book" w:hAnsi="Franklin Gothic Book" w:cs="Times New Roman"/>
          <w:color w:val="auto"/>
          <w:sz w:val="22"/>
        </w:rPr>
      </w:pPr>
    </w:p>
    <w:p w14:paraId="7EA75D00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  <w:r w:rsidRPr="00C531D4">
        <w:rPr>
          <w:rFonts w:ascii="Franklin Gothic Book" w:hAnsi="Franklin Gothic Book" w:cs="Times New Roman"/>
          <w:color w:val="auto"/>
          <w:sz w:val="22"/>
        </w:rPr>
        <w:t>___________________________________</w:t>
      </w:r>
      <w:r w:rsidR="00473766">
        <w:rPr>
          <w:rFonts w:ascii="Franklin Gothic Book" w:hAnsi="Franklin Gothic Book" w:cs="Times New Roman"/>
          <w:color w:val="auto"/>
          <w:sz w:val="22"/>
        </w:rPr>
        <w:t>__________</w:t>
      </w:r>
      <w:r w:rsidRPr="00C531D4">
        <w:rPr>
          <w:rFonts w:ascii="Franklin Gothic Book" w:hAnsi="Franklin Gothic Book" w:cs="Times New Roman"/>
          <w:color w:val="auto"/>
          <w:sz w:val="22"/>
        </w:rPr>
        <w:t xml:space="preserve"> 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="00473766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>$ __________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="00FF4299">
        <w:rPr>
          <w:rFonts w:ascii="Franklin Gothic Book" w:hAnsi="Franklin Gothic Book" w:cs="Times New Roman"/>
          <w:color w:val="auto"/>
          <w:sz w:val="22"/>
        </w:rPr>
        <w:t xml:space="preserve"> 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="00FF4299">
        <w:rPr>
          <w:rFonts w:ascii="Franklin Gothic Book" w:hAnsi="Franklin Gothic Book" w:cs="Times New Roman"/>
          <w:color w:val="auto"/>
          <w:sz w:val="22"/>
        </w:rPr>
        <w:t xml:space="preserve"> </w:t>
      </w:r>
    </w:p>
    <w:p w14:paraId="75A7C335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</w:p>
    <w:p w14:paraId="3FF8ABFC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  <w:r w:rsidRPr="00C531D4">
        <w:rPr>
          <w:rFonts w:ascii="Franklin Gothic Book" w:hAnsi="Franklin Gothic Book" w:cs="Times New Roman"/>
          <w:color w:val="auto"/>
          <w:sz w:val="22"/>
        </w:rPr>
        <w:t>___________________________________</w:t>
      </w:r>
      <w:r w:rsidR="00473766">
        <w:rPr>
          <w:rFonts w:ascii="Franklin Gothic Book" w:hAnsi="Franklin Gothic Book" w:cs="Times New Roman"/>
          <w:color w:val="auto"/>
          <w:sz w:val="22"/>
        </w:rPr>
        <w:t>__________</w:t>
      </w:r>
      <w:r w:rsidRPr="00C531D4">
        <w:rPr>
          <w:rFonts w:ascii="Franklin Gothic Book" w:hAnsi="Franklin Gothic Book" w:cs="Times New Roman"/>
          <w:color w:val="auto"/>
          <w:sz w:val="22"/>
        </w:rPr>
        <w:t xml:space="preserve"> </w:t>
      </w:r>
      <w:r w:rsidR="00473766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  <w:t>$ __________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</w:p>
    <w:p w14:paraId="41EAB365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</w:p>
    <w:p w14:paraId="63F10327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  <w:r w:rsidRPr="00C531D4">
        <w:rPr>
          <w:rFonts w:ascii="Franklin Gothic Book" w:hAnsi="Franklin Gothic Book" w:cs="Times New Roman"/>
          <w:color w:val="auto"/>
          <w:sz w:val="22"/>
        </w:rPr>
        <w:t>___________________________________</w:t>
      </w:r>
      <w:r w:rsidR="00473766">
        <w:rPr>
          <w:rFonts w:ascii="Franklin Gothic Book" w:hAnsi="Franklin Gothic Book" w:cs="Times New Roman"/>
          <w:color w:val="auto"/>
          <w:sz w:val="22"/>
        </w:rPr>
        <w:t>__________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="00473766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>$ __________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</w:p>
    <w:p w14:paraId="3012EABA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</w:p>
    <w:p w14:paraId="60C3A933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  <w:r w:rsidRPr="00C531D4">
        <w:rPr>
          <w:rFonts w:ascii="Franklin Gothic Book" w:hAnsi="Franklin Gothic Book" w:cs="Times New Roman"/>
          <w:color w:val="auto"/>
          <w:sz w:val="22"/>
        </w:rPr>
        <w:t>___________________________________</w:t>
      </w:r>
      <w:r w:rsidR="00473766">
        <w:rPr>
          <w:rFonts w:ascii="Franklin Gothic Book" w:hAnsi="Franklin Gothic Book" w:cs="Times New Roman"/>
          <w:color w:val="auto"/>
          <w:sz w:val="22"/>
        </w:rPr>
        <w:t>__________</w:t>
      </w:r>
      <w:r w:rsidRPr="00C531D4">
        <w:rPr>
          <w:rFonts w:ascii="Franklin Gothic Book" w:hAnsi="Franklin Gothic Book" w:cs="Times New Roman"/>
          <w:color w:val="auto"/>
          <w:sz w:val="22"/>
        </w:rPr>
        <w:t xml:space="preserve"> 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="00473766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>$ __________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</w:p>
    <w:p w14:paraId="4D3EFC3E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</w:p>
    <w:p w14:paraId="045FB3E3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  <w:r w:rsidRPr="00C531D4">
        <w:rPr>
          <w:rFonts w:ascii="Franklin Gothic Book" w:hAnsi="Franklin Gothic Book" w:cs="Times New Roman"/>
          <w:color w:val="auto"/>
          <w:sz w:val="22"/>
        </w:rPr>
        <w:t>___________________________________</w:t>
      </w:r>
      <w:r w:rsidR="00473766">
        <w:rPr>
          <w:rFonts w:ascii="Franklin Gothic Book" w:hAnsi="Franklin Gothic Book" w:cs="Times New Roman"/>
          <w:color w:val="auto"/>
          <w:sz w:val="22"/>
        </w:rPr>
        <w:t>__________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="00473766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>$ __________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</w:p>
    <w:p w14:paraId="6684CB60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</w:p>
    <w:p w14:paraId="0F7B1FC2" w14:textId="77777777" w:rsidR="00FF4299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  <w:r w:rsidRPr="00C531D4">
        <w:rPr>
          <w:rFonts w:ascii="Franklin Gothic Book" w:hAnsi="Franklin Gothic Book" w:cs="Times New Roman"/>
          <w:color w:val="auto"/>
          <w:sz w:val="22"/>
        </w:rPr>
        <w:t>___________________________________</w:t>
      </w:r>
      <w:r w:rsidR="00473766">
        <w:rPr>
          <w:rFonts w:ascii="Franklin Gothic Book" w:hAnsi="Franklin Gothic Book" w:cs="Times New Roman"/>
          <w:color w:val="auto"/>
          <w:sz w:val="22"/>
        </w:rPr>
        <w:t>__________</w:t>
      </w:r>
      <w:r w:rsidRPr="00C531D4">
        <w:rPr>
          <w:rFonts w:ascii="Franklin Gothic Book" w:hAnsi="Franklin Gothic Book" w:cs="Times New Roman"/>
          <w:color w:val="auto"/>
          <w:sz w:val="22"/>
        </w:rPr>
        <w:t xml:space="preserve">  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="00473766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>$ __________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</w:p>
    <w:p w14:paraId="017E0EF3" w14:textId="77777777" w:rsidR="00C531D4" w:rsidRPr="00C531D4" w:rsidRDefault="00C531D4" w:rsidP="00C531D4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="00473766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</w:p>
    <w:p w14:paraId="524BFB4E" w14:textId="77777777" w:rsidR="00F270F9" w:rsidRDefault="00C531D4" w:rsidP="00473766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  <w:r w:rsidRPr="00C531D4">
        <w:rPr>
          <w:rFonts w:ascii="Franklin Gothic Book" w:hAnsi="Franklin Gothic Book" w:cs="Times New Roman"/>
          <w:color w:val="auto"/>
          <w:sz w:val="22"/>
        </w:rPr>
        <w:t>___________________________________</w:t>
      </w:r>
      <w:r w:rsidR="00473766">
        <w:rPr>
          <w:rFonts w:ascii="Franklin Gothic Book" w:hAnsi="Franklin Gothic Book" w:cs="Times New Roman"/>
          <w:color w:val="auto"/>
          <w:sz w:val="22"/>
        </w:rPr>
        <w:t>__________</w:t>
      </w:r>
      <w:r w:rsidRPr="00C531D4">
        <w:rPr>
          <w:rFonts w:ascii="Franklin Gothic Book" w:hAnsi="Franklin Gothic Book" w:cs="Times New Roman"/>
          <w:color w:val="auto"/>
          <w:sz w:val="22"/>
        </w:rPr>
        <w:t xml:space="preserve"> 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="00473766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>$ __________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</w:p>
    <w:p w14:paraId="27BACBDD" w14:textId="442BAFDB" w:rsidR="00F270F9" w:rsidRDefault="00F270F9" w:rsidP="00473766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</w:p>
    <w:p w14:paraId="6BFB1D6F" w14:textId="1BA518F2" w:rsidR="00F270F9" w:rsidRDefault="00F270F9" w:rsidP="00473766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  <w:r w:rsidRPr="00C531D4">
        <w:rPr>
          <w:rFonts w:ascii="Franklin Gothic Book" w:hAnsi="Franklin Gothic Book" w:cs="Times New Roman"/>
          <w:color w:val="auto"/>
          <w:sz w:val="22"/>
        </w:rPr>
        <w:t>__________________________________</w:t>
      </w:r>
      <w:r>
        <w:rPr>
          <w:rFonts w:ascii="Franklin Gothic Book" w:hAnsi="Franklin Gothic Book" w:cs="Times New Roman"/>
          <w:color w:val="auto"/>
          <w:sz w:val="22"/>
        </w:rPr>
        <w:t>__________</w:t>
      </w:r>
      <w:r w:rsidRPr="00C531D4">
        <w:rPr>
          <w:rFonts w:ascii="Franklin Gothic Book" w:hAnsi="Franklin Gothic Book" w:cs="Times New Roman"/>
          <w:color w:val="auto"/>
          <w:sz w:val="22"/>
        </w:rPr>
        <w:t xml:space="preserve"> </w:t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>$ __________</w:t>
      </w:r>
    </w:p>
    <w:p w14:paraId="7672CFB4" w14:textId="1114F4AC" w:rsidR="00C531D4" w:rsidRPr="00473766" w:rsidRDefault="00C531D4" w:rsidP="00473766">
      <w:pPr>
        <w:tabs>
          <w:tab w:val="left" w:pos="4320"/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color w:val="auto"/>
          <w:sz w:val="22"/>
        </w:rPr>
      </w:pP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  <w:r w:rsidRPr="00C531D4">
        <w:rPr>
          <w:rFonts w:ascii="Franklin Gothic Book" w:hAnsi="Franklin Gothic Book" w:cs="Times New Roman"/>
          <w:color w:val="auto"/>
          <w:sz w:val="22"/>
        </w:rPr>
        <w:tab/>
      </w:r>
    </w:p>
    <w:p w14:paraId="2D97240D" w14:textId="77777777" w:rsidR="00C531D4" w:rsidRPr="00C531D4" w:rsidRDefault="00C531D4" w:rsidP="00C531D4">
      <w:pPr>
        <w:tabs>
          <w:tab w:val="left" w:pos="5760"/>
          <w:tab w:val="left" w:pos="7485"/>
          <w:tab w:val="left" w:pos="8640"/>
          <w:tab w:val="left" w:pos="9360"/>
          <w:tab w:val="left" w:pos="9540"/>
          <w:tab w:val="left" w:pos="9810"/>
          <w:tab w:val="left" w:pos="10080"/>
        </w:tabs>
        <w:rPr>
          <w:rFonts w:ascii="Franklin Gothic Book" w:hAnsi="Franklin Gothic Book" w:cs="Times New Roman"/>
          <w:b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11136"/>
      </w:tblGrid>
      <w:tr w:rsidR="00004013" w:rsidRPr="00C531D4" w14:paraId="5F82808D" w14:textId="77777777" w:rsidTr="00FF4299">
        <w:tc>
          <w:tcPr>
            <w:tcW w:w="11136" w:type="dxa"/>
            <w:shd w:val="clear" w:color="auto" w:fill="EAF1DD" w:themeFill="accent3" w:themeFillTint="33"/>
          </w:tcPr>
          <w:p w14:paraId="1A4EE3B6" w14:textId="77777777" w:rsidR="00C531D4" w:rsidRPr="00C531D4" w:rsidRDefault="00FF4299" w:rsidP="00004013">
            <w:pPr>
              <w:tabs>
                <w:tab w:val="left" w:pos="5760"/>
                <w:tab w:val="left" w:pos="7485"/>
                <w:tab w:val="left" w:pos="8640"/>
                <w:tab w:val="left" w:pos="9360"/>
                <w:tab w:val="left" w:pos="9540"/>
                <w:tab w:val="left" w:pos="9810"/>
                <w:tab w:val="left" w:pos="10080"/>
              </w:tabs>
              <w:rPr>
                <w:rFonts w:ascii="Franklin Gothic Book" w:hAnsi="Franklin Gothic Book" w:cs="Times New Roman"/>
                <w:b/>
                <w:color w:val="auto"/>
              </w:rPr>
            </w:pPr>
            <w:r>
              <w:rPr>
                <w:rFonts w:ascii="Franklin Gothic Book" w:hAnsi="Franklin Gothic Book" w:cs="Times New Roman"/>
                <w:b/>
                <w:color w:val="auto"/>
              </w:rPr>
              <w:t>Total Expenditures:</w:t>
            </w:r>
          </w:p>
        </w:tc>
      </w:tr>
    </w:tbl>
    <w:p w14:paraId="4776E9C2" w14:textId="77777777" w:rsidR="00C531D4" w:rsidRPr="004912F7" w:rsidRDefault="00C531D4" w:rsidP="004D405C">
      <w:pPr>
        <w:rPr>
          <w:rFonts w:ascii="Franklin Gothic Book" w:hAnsi="Franklin Gothic Book"/>
          <w:sz w:val="20"/>
          <w:szCs w:val="20"/>
        </w:rPr>
      </w:pPr>
    </w:p>
    <w:p w14:paraId="37F29463" w14:textId="77777777" w:rsidR="00C531D4" w:rsidRPr="004912F7" w:rsidRDefault="00C531D4" w:rsidP="004D405C">
      <w:pPr>
        <w:rPr>
          <w:rFonts w:ascii="Franklin Gothic Book" w:hAnsi="Franklin Gothic Book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CCCCC"/>
          <w:insideV w:val="single" w:sz="4" w:space="0" w:color="CCCCCC"/>
        </w:tblBorders>
        <w:tblLook w:val="04A0" w:firstRow="1" w:lastRow="0" w:firstColumn="1" w:lastColumn="0" w:noHBand="0" w:noVBand="1"/>
      </w:tblPr>
      <w:tblGrid>
        <w:gridCol w:w="1451"/>
        <w:gridCol w:w="2815"/>
        <w:gridCol w:w="1307"/>
        <w:gridCol w:w="2052"/>
        <w:gridCol w:w="3517"/>
      </w:tblGrid>
      <w:tr w:rsidR="00004013" w:rsidRPr="00004013" w14:paraId="086D32A6" w14:textId="77777777" w:rsidTr="009A28CE">
        <w:tc>
          <w:tcPr>
            <w:tcW w:w="43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0337CCB" w14:textId="77777777" w:rsidR="007E5211" w:rsidRPr="00004013" w:rsidRDefault="00CF2FA5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004013">
              <w:rPr>
                <w:rFonts w:ascii="Franklin Gothic Book" w:hAnsi="Franklin Gothic Book"/>
                <w:sz w:val="28"/>
                <w:szCs w:val="28"/>
              </w:rPr>
              <w:lastRenderedPageBreak/>
              <w:t>Person Completing this report:</w:t>
            </w:r>
          </w:p>
        </w:tc>
        <w:tc>
          <w:tcPr>
            <w:tcW w:w="7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4767FE" w14:textId="77777777" w:rsidR="007E5211" w:rsidRPr="00004013" w:rsidRDefault="007E5211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  <w:tr w:rsidR="00004013" w:rsidRPr="00004013" w14:paraId="04078C2F" w14:textId="77777777" w:rsidTr="009A28CE">
        <w:tc>
          <w:tcPr>
            <w:tcW w:w="43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03CC6B3" w14:textId="77777777" w:rsidR="007E5211" w:rsidRPr="00004013" w:rsidRDefault="00CF2FA5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004013">
              <w:rPr>
                <w:rFonts w:ascii="Franklin Gothic Book" w:hAnsi="Franklin Gothic Book"/>
                <w:sz w:val="28"/>
                <w:szCs w:val="28"/>
              </w:rPr>
              <w:t>Signature:</w:t>
            </w:r>
          </w:p>
        </w:tc>
        <w:tc>
          <w:tcPr>
            <w:tcW w:w="7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F9AEF" w14:textId="77777777" w:rsidR="007E5211" w:rsidRPr="00004013" w:rsidRDefault="007E5211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  <w:tr w:rsidR="00004013" w:rsidRPr="00004013" w14:paraId="1D1F56F9" w14:textId="77777777" w:rsidTr="009A28CE">
        <w:tc>
          <w:tcPr>
            <w:tcW w:w="14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09993E2" w14:textId="77777777" w:rsidR="007E5211" w:rsidRPr="00004013" w:rsidRDefault="007E5211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004013">
              <w:rPr>
                <w:rFonts w:ascii="Franklin Gothic Book" w:hAnsi="Franklin Gothic Book"/>
                <w:sz w:val="28"/>
                <w:szCs w:val="28"/>
              </w:rPr>
              <w:t>Title</w:t>
            </w:r>
            <w:r w:rsidR="00E355BD">
              <w:rPr>
                <w:rFonts w:ascii="Franklin Gothic Book" w:hAnsi="Franklin Gothic Book"/>
                <w:sz w:val="28"/>
                <w:szCs w:val="28"/>
              </w:rPr>
              <w:t>:</w:t>
            </w:r>
          </w:p>
        </w:tc>
        <w:tc>
          <w:tcPr>
            <w:tcW w:w="4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1068" w14:textId="77777777" w:rsidR="007E5211" w:rsidRPr="00004013" w:rsidRDefault="007E5211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F412E50" w14:textId="77777777" w:rsidR="007E5211" w:rsidRPr="00004013" w:rsidRDefault="007E5211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004013">
              <w:rPr>
                <w:rFonts w:ascii="Franklin Gothic Book" w:hAnsi="Franklin Gothic Book"/>
                <w:sz w:val="28"/>
                <w:szCs w:val="28"/>
              </w:rPr>
              <w:t>Date of Report: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9A864F" w14:textId="77777777" w:rsidR="007E5211" w:rsidRPr="00004013" w:rsidRDefault="007E5211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  <w:tr w:rsidR="00004013" w:rsidRPr="00004013" w14:paraId="18476D37" w14:textId="77777777" w:rsidTr="009A28CE">
        <w:tc>
          <w:tcPr>
            <w:tcW w:w="1457" w:type="dxa"/>
            <w:tcBorders>
              <w:top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65852DE" w14:textId="77777777" w:rsidR="007E5211" w:rsidRPr="00004013" w:rsidRDefault="007E5211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004013">
              <w:rPr>
                <w:rFonts w:ascii="Franklin Gothic Book" w:hAnsi="Franklin Gothic Book"/>
                <w:sz w:val="28"/>
                <w:szCs w:val="28"/>
              </w:rPr>
              <w:t>E-mail:</w:t>
            </w:r>
          </w:p>
        </w:tc>
        <w:tc>
          <w:tcPr>
            <w:tcW w:w="4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E245" w14:textId="77777777" w:rsidR="007E5211" w:rsidRPr="00004013" w:rsidRDefault="007E5211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0483FD2" w14:textId="77777777" w:rsidR="007E5211" w:rsidRPr="00004013" w:rsidRDefault="007E5211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004013">
              <w:rPr>
                <w:rFonts w:ascii="Franklin Gothic Book" w:hAnsi="Franklin Gothic Book"/>
                <w:sz w:val="28"/>
                <w:szCs w:val="28"/>
              </w:rPr>
              <w:t>Phone: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C50B17" w14:textId="77777777" w:rsidR="007E5211" w:rsidRPr="00004013" w:rsidRDefault="007E5211" w:rsidP="004D405C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</w:tr>
    </w:tbl>
    <w:p w14:paraId="0735A296" w14:textId="77777777" w:rsidR="000F1DFC" w:rsidRDefault="000F1DFC" w:rsidP="004D405C">
      <w:pPr>
        <w:rPr>
          <w:rFonts w:ascii="Franklin Gothic Book" w:hAnsi="Franklin Gothic Book"/>
          <w:sz w:val="22"/>
          <w:szCs w:val="22"/>
        </w:rPr>
      </w:pPr>
    </w:p>
    <w:p w14:paraId="2FAB1289" w14:textId="77777777" w:rsidR="000F1DFC" w:rsidRDefault="000F1DFC" w:rsidP="004D405C">
      <w:pPr>
        <w:rPr>
          <w:rFonts w:ascii="Franklin Gothic Book" w:hAnsi="Franklin Gothic Book"/>
          <w:sz w:val="22"/>
          <w:szCs w:val="22"/>
        </w:rPr>
      </w:pPr>
    </w:p>
    <w:p w14:paraId="50F2D488" w14:textId="3BFA29F8" w:rsidR="000F1DFC" w:rsidRDefault="00E31FA3" w:rsidP="004D405C">
      <w:pPr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 xml:space="preserve">Please </w:t>
      </w:r>
      <w:r w:rsidRPr="00E31FA3">
        <w:rPr>
          <w:rFonts w:ascii="Franklin Gothic Book" w:hAnsi="Franklin Gothic Book"/>
          <w:b/>
          <w:sz w:val="22"/>
          <w:szCs w:val="22"/>
        </w:rPr>
        <w:t>M</w:t>
      </w:r>
      <w:r w:rsidR="000F1DFC" w:rsidRPr="00E31FA3">
        <w:rPr>
          <w:rFonts w:ascii="Franklin Gothic Book" w:hAnsi="Franklin Gothic Book"/>
          <w:b/>
          <w:sz w:val="22"/>
          <w:szCs w:val="22"/>
        </w:rPr>
        <w:t>ail</w:t>
      </w:r>
      <w:r w:rsidR="000F1DFC">
        <w:rPr>
          <w:rFonts w:ascii="Franklin Gothic Book" w:hAnsi="Franklin Gothic Book"/>
          <w:sz w:val="22"/>
          <w:szCs w:val="22"/>
        </w:rPr>
        <w:t xml:space="preserve"> </w:t>
      </w:r>
      <w:r w:rsidR="00F270F9">
        <w:rPr>
          <w:rFonts w:ascii="Franklin Gothic Book" w:hAnsi="Franklin Gothic Book"/>
          <w:sz w:val="22"/>
          <w:szCs w:val="22"/>
        </w:rPr>
        <w:t xml:space="preserve">or </w:t>
      </w:r>
      <w:r w:rsidR="00F270F9" w:rsidRPr="00F270F9">
        <w:rPr>
          <w:rFonts w:ascii="Franklin Gothic Book" w:hAnsi="Franklin Gothic Book"/>
          <w:b/>
          <w:bCs/>
          <w:sz w:val="22"/>
          <w:szCs w:val="22"/>
        </w:rPr>
        <w:t>Email</w:t>
      </w:r>
      <w:r w:rsidR="00F270F9">
        <w:rPr>
          <w:rFonts w:ascii="Franklin Gothic Book" w:hAnsi="Franklin Gothic Book"/>
          <w:sz w:val="22"/>
          <w:szCs w:val="22"/>
        </w:rPr>
        <w:t xml:space="preserve"> </w:t>
      </w:r>
      <w:r w:rsidR="000F1DFC">
        <w:rPr>
          <w:rFonts w:ascii="Franklin Gothic Book" w:hAnsi="Franklin Gothic Book"/>
          <w:sz w:val="22"/>
          <w:szCs w:val="22"/>
        </w:rPr>
        <w:t>completed</w:t>
      </w:r>
      <w:r w:rsidR="00292945">
        <w:rPr>
          <w:rFonts w:ascii="Franklin Gothic Book" w:hAnsi="Franklin Gothic Book"/>
          <w:sz w:val="22"/>
          <w:szCs w:val="22"/>
        </w:rPr>
        <w:t xml:space="preserve"> project</w:t>
      </w:r>
      <w:r w:rsidR="000F1DFC">
        <w:rPr>
          <w:rFonts w:ascii="Franklin Gothic Book" w:hAnsi="Franklin Gothic Book"/>
          <w:sz w:val="22"/>
          <w:szCs w:val="22"/>
        </w:rPr>
        <w:t xml:space="preserve"> reports</w:t>
      </w:r>
      <w:r w:rsidR="00E57A40">
        <w:rPr>
          <w:rFonts w:ascii="Franklin Gothic Book" w:hAnsi="Franklin Gothic Book"/>
          <w:sz w:val="22"/>
          <w:szCs w:val="22"/>
        </w:rPr>
        <w:t xml:space="preserve"> </w:t>
      </w:r>
      <w:r w:rsidR="00E57A40" w:rsidRPr="00E57A40">
        <w:rPr>
          <w:rFonts w:ascii="Franklin Gothic Book" w:hAnsi="Franklin Gothic Book"/>
          <w:b/>
          <w:bCs/>
          <w:sz w:val="22"/>
          <w:szCs w:val="22"/>
        </w:rPr>
        <w:t>prior to December 31, 202</w:t>
      </w:r>
      <w:r w:rsidR="004F1A36">
        <w:rPr>
          <w:rFonts w:ascii="Franklin Gothic Book" w:hAnsi="Franklin Gothic Book"/>
          <w:b/>
          <w:bCs/>
          <w:sz w:val="22"/>
          <w:szCs w:val="22"/>
        </w:rPr>
        <w:t>6</w:t>
      </w:r>
      <w:r w:rsidR="00E57A40" w:rsidRPr="00E57A40">
        <w:rPr>
          <w:rFonts w:ascii="Franklin Gothic Book" w:hAnsi="Franklin Gothic Book"/>
          <w:b/>
          <w:bCs/>
          <w:sz w:val="22"/>
          <w:szCs w:val="22"/>
        </w:rPr>
        <w:t>,</w:t>
      </w:r>
      <w:r w:rsidR="000F1DFC">
        <w:rPr>
          <w:rFonts w:ascii="Franklin Gothic Book" w:hAnsi="Franklin Gothic Book"/>
          <w:sz w:val="22"/>
          <w:szCs w:val="22"/>
        </w:rPr>
        <w:t xml:space="preserve"> to</w:t>
      </w:r>
      <w:r w:rsidR="00F270F9">
        <w:rPr>
          <w:rFonts w:ascii="Franklin Gothic Book" w:hAnsi="Franklin Gothic Book"/>
          <w:sz w:val="22"/>
          <w:szCs w:val="22"/>
        </w:rPr>
        <w:t xml:space="preserve"> </w:t>
      </w:r>
      <w:hyperlink r:id="rId7" w:history="1">
        <w:r w:rsidR="00F270F9" w:rsidRPr="00635D2E">
          <w:rPr>
            <w:rStyle w:val="Hyperlink"/>
            <w:rFonts w:ascii="Franklin Gothic Book" w:hAnsi="Franklin Gothic Book"/>
            <w:sz w:val="22"/>
            <w:szCs w:val="22"/>
          </w:rPr>
          <w:t>grants@mvcounty.com</w:t>
        </w:r>
      </w:hyperlink>
    </w:p>
    <w:p w14:paraId="3F71F4B7" w14:textId="46DF6A47" w:rsidR="00F270F9" w:rsidRDefault="000F1DFC" w:rsidP="004D405C">
      <w:pPr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ab/>
      </w:r>
      <w:r w:rsidR="00F270F9">
        <w:rPr>
          <w:rFonts w:ascii="Franklin Gothic Book" w:hAnsi="Franklin Gothic Book"/>
          <w:sz w:val="22"/>
          <w:szCs w:val="22"/>
        </w:rPr>
        <w:t xml:space="preserve">Attn: </w:t>
      </w:r>
      <w:r w:rsidR="002B11FA">
        <w:rPr>
          <w:rFonts w:ascii="Franklin Gothic Book" w:hAnsi="Franklin Gothic Book"/>
          <w:sz w:val="22"/>
          <w:szCs w:val="22"/>
        </w:rPr>
        <w:t>Josie McGillicky</w:t>
      </w:r>
    </w:p>
    <w:p w14:paraId="0ED0392E" w14:textId="5327F86B" w:rsidR="000F1DFC" w:rsidRDefault="000F1DFC" w:rsidP="00F270F9">
      <w:pPr>
        <w:ind w:firstLine="720"/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>Mountain View County</w:t>
      </w:r>
    </w:p>
    <w:p w14:paraId="3CC13732" w14:textId="77777777" w:rsidR="000F1DFC" w:rsidRDefault="000F1DFC" w:rsidP="004D405C">
      <w:pPr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ab/>
        <w:t>Bag 100</w:t>
      </w:r>
    </w:p>
    <w:p w14:paraId="5B6F4F68" w14:textId="77777777" w:rsidR="000F1DFC" w:rsidRDefault="000F1DFC" w:rsidP="004D405C">
      <w:pPr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ab/>
        <w:t>Didsbury, Alberta</w:t>
      </w:r>
    </w:p>
    <w:p w14:paraId="5846253E" w14:textId="77777777" w:rsidR="000F1DFC" w:rsidRDefault="000F1DFC" w:rsidP="004D405C">
      <w:pPr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sz w:val="22"/>
          <w:szCs w:val="22"/>
        </w:rPr>
        <w:tab/>
        <w:t>T0M 0W0</w:t>
      </w:r>
    </w:p>
    <w:p w14:paraId="6FB698E2" w14:textId="735F03A3" w:rsidR="000F1DFC" w:rsidRDefault="000F1DFC" w:rsidP="004D405C">
      <w:pPr>
        <w:rPr>
          <w:rFonts w:ascii="Franklin Gothic Book" w:hAnsi="Franklin Gothic Book"/>
          <w:sz w:val="22"/>
          <w:szCs w:val="22"/>
        </w:rPr>
      </w:pPr>
    </w:p>
    <w:p w14:paraId="0BEABC5E" w14:textId="486165DD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5B8DA0BB" w14:textId="635C10C8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5DFCA33E" w14:textId="400F7284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2BA9087F" w14:textId="0EB7C21D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3A9E7B12" w14:textId="6CE445A4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0C509832" w14:textId="7ED4EFF8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4A06E731" w14:textId="05E02470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02E283CE" w14:textId="46E72245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2C1A7FE5" w14:textId="0FA941F8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6B548F66" w14:textId="260E20C3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070B911D" w14:textId="61CAC8D2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3B86FE79" w14:textId="44DD4E29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790C4B70" w14:textId="67B71201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753A9630" w14:textId="63A0A9DE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25A1A25C" w14:textId="44DE6ECD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244D7DF9" w14:textId="4BE68895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66128EC6" w14:textId="70FC292E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14C4AF18" w14:textId="587DD60D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6E89A29C" w14:textId="31303E79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22D96EEB" w14:textId="0A80E160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0D52D59A" w14:textId="3DD9317D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504C5942" w14:textId="1C091272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23154E3F" w14:textId="03678E86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36D350AB" w14:textId="63CA8D7B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6CA28DF5" w14:textId="332CEDE2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5DAED6EF" w14:textId="177874E1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03289E5B" w14:textId="484FA887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6ECCC46F" w14:textId="77777777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05D2F826" w14:textId="09867B56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07364832" w14:textId="487C513F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6445C8BC" w14:textId="6432AEE2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076C0519" w14:textId="560C4043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2F0A1C50" w14:textId="31ECF7F7" w:rsidR="00C2250E" w:rsidRDefault="00C2250E" w:rsidP="004D405C">
      <w:pPr>
        <w:rPr>
          <w:rFonts w:ascii="Franklin Gothic Book" w:hAnsi="Franklin Gothic Book"/>
          <w:sz w:val="22"/>
          <w:szCs w:val="22"/>
        </w:rPr>
      </w:pPr>
    </w:p>
    <w:p w14:paraId="54A1554F" w14:textId="77777777" w:rsidR="00D552A9" w:rsidRDefault="00D552A9" w:rsidP="00F270F9">
      <w:pPr>
        <w:tabs>
          <w:tab w:val="center" w:pos="4320"/>
          <w:tab w:val="right" w:pos="8640"/>
        </w:tabs>
        <w:rPr>
          <w:rFonts w:ascii="Franklin Gothic Book" w:hAnsi="Franklin Gothic Book" w:cs="Times New Roman"/>
          <w:color w:val="auto"/>
          <w:sz w:val="18"/>
          <w:szCs w:val="18"/>
        </w:rPr>
      </w:pPr>
    </w:p>
    <w:p w14:paraId="169AAD53" w14:textId="77777777" w:rsidR="00D552A9" w:rsidRDefault="00D552A9" w:rsidP="00F270F9">
      <w:pPr>
        <w:tabs>
          <w:tab w:val="center" w:pos="4320"/>
          <w:tab w:val="right" w:pos="8640"/>
        </w:tabs>
        <w:rPr>
          <w:rFonts w:ascii="Franklin Gothic Book" w:hAnsi="Franklin Gothic Book" w:cs="Times New Roman"/>
          <w:color w:val="auto"/>
          <w:sz w:val="18"/>
          <w:szCs w:val="18"/>
        </w:rPr>
      </w:pPr>
    </w:p>
    <w:p w14:paraId="350AA27C" w14:textId="77777777" w:rsidR="00D552A9" w:rsidRDefault="00D552A9" w:rsidP="00F270F9">
      <w:pPr>
        <w:tabs>
          <w:tab w:val="center" w:pos="4320"/>
          <w:tab w:val="right" w:pos="8640"/>
        </w:tabs>
        <w:rPr>
          <w:rFonts w:ascii="Franklin Gothic Book" w:hAnsi="Franklin Gothic Book" w:cs="Times New Roman"/>
          <w:color w:val="auto"/>
          <w:sz w:val="18"/>
          <w:szCs w:val="18"/>
        </w:rPr>
      </w:pPr>
    </w:p>
    <w:p w14:paraId="7CE0FE22" w14:textId="77777777" w:rsidR="00D552A9" w:rsidRDefault="00D552A9" w:rsidP="00F270F9">
      <w:pPr>
        <w:tabs>
          <w:tab w:val="center" w:pos="4320"/>
          <w:tab w:val="right" w:pos="8640"/>
        </w:tabs>
        <w:rPr>
          <w:rFonts w:ascii="Franklin Gothic Book" w:hAnsi="Franklin Gothic Book" w:cs="Times New Roman"/>
          <w:color w:val="auto"/>
          <w:sz w:val="18"/>
          <w:szCs w:val="18"/>
        </w:rPr>
      </w:pPr>
    </w:p>
    <w:p w14:paraId="4A66BFDA" w14:textId="77777777" w:rsidR="00D552A9" w:rsidRDefault="00D552A9" w:rsidP="00F270F9">
      <w:pPr>
        <w:tabs>
          <w:tab w:val="center" w:pos="4320"/>
          <w:tab w:val="right" w:pos="8640"/>
        </w:tabs>
        <w:rPr>
          <w:rFonts w:ascii="Franklin Gothic Book" w:hAnsi="Franklin Gothic Book" w:cs="Times New Roman"/>
          <w:color w:val="auto"/>
          <w:sz w:val="18"/>
          <w:szCs w:val="18"/>
        </w:rPr>
      </w:pPr>
    </w:p>
    <w:p w14:paraId="6AF17C78" w14:textId="5E825E41" w:rsidR="00C2250E" w:rsidRPr="00D552A9" w:rsidRDefault="00C2250E" w:rsidP="00F270F9">
      <w:pPr>
        <w:tabs>
          <w:tab w:val="center" w:pos="4320"/>
          <w:tab w:val="right" w:pos="8640"/>
        </w:tabs>
        <w:rPr>
          <w:rFonts w:ascii="Franklin Gothic Book" w:hAnsi="Franklin Gothic Book" w:cs="Times New Roman"/>
          <w:color w:val="auto"/>
          <w:sz w:val="18"/>
          <w:szCs w:val="18"/>
        </w:rPr>
      </w:pPr>
      <w:r w:rsidRPr="00D552A9">
        <w:rPr>
          <w:rFonts w:ascii="Franklin Gothic Book" w:hAnsi="Franklin Gothic Book" w:cs="Times New Roman"/>
          <w:color w:val="auto"/>
          <w:sz w:val="18"/>
          <w:szCs w:val="18"/>
        </w:rPr>
        <w:t xml:space="preserve">The personal information on this form is being collected under the authority of Section </w:t>
      </w:r>
      <w:r w:rsidR="00D552A9">
        <w:rPr>
          <w:rFonts w:ascii="Franklin Gothic Book" w:hAnsi="Franklin Gothic Book" w:cs="Times New Roman"/>
          <w:color w:val="auto"/>
          <w:sz w:val="18"/>
          <w:szCs w:val="18"/>
        </w:rPr>
        <w:t>4</w:t>
      </w:r>
      <w:r w:rsidRPr="00D552A9">
        <w:rPr>
          <w:rFonts w:ascii="Franklin Gothic Book" w:hAnsi="Franklin Gothic Book" w:cs="Times New Roman"/>
          <w:color w:val="auto"/>
          <w:sz w:val="18"/>
          <w:szCs w:val="18"/>
        </w:rPr>
        <w:t xml:space="preserve">(c) of the Alberta </w:t>
      </w:r>
      <w:r w:rsidR="00D552A9">
        <w:rPr>
          <w:rFonts w:ascii="Franklin Gothic Book" w:hAnsi="Franklin Gothic Book" w:cs="Times New Roman"/>
          <w:color w:val="auto"/>
          <w:sz w:val="18"/>
          <w:szCs w:val="18"/>
        </w:rPr>
        <w:t>Protection of Privacy Act (POPA)</w:t>
      </w:r>
      <w:r w:rsidRPr="00D552A9">
        <w:rPr>
          <w:rFonts w:ascii="Franklin Gothic Book" w:hAnsi="Franklin Gothic Book" w:cs="Times New Roman"/>
          <w:color w:val="auto"/>
          <w:sz w:val="18"/>
          <w:szCs w:val="18"/>
        </w:rPr>
        <w:t xml:space="preserve"> for the purpose of evaluating and administering the applicable grant program. The application form or information provided may be included in a public agenda package prepared for Council or a committee of Council. Any inquiries relative to the collection or use of this information may be directed towards: Mountain View County </w:t>
      </w:r>
      <w:r w:rsidR="00D552A9">
        <w:rPr>
          <w:rFonts w:ascii="Franklin Gothic Book" w:hAnsi="Franklin Gothic Book" w:cs="Times New Roman"/>
          <w:color w:val="auto"/>
          <w:sz w:val="18"/>
          <w:szCs w:val="18"/>
        </w:rPr>
        <w:t xml:space="preserve">Head of POPA/ATIA, </w:t>
      </w:r>
      <w:r w:rsidR="00D552A9" w:rsidRPr="00D552A9">
        <w:rPr>
          <w:rFonts w:ascii="Franklin Gothic Book" w:hAnsi="Franklin Gothic Book" w:cs="Times New Roman"/>
          <w:color w:val="auto"/>
          <w:sz w:val="18"/>
          <w:szCs w:val="18"/>
        </w:rPr>
        <w:t>legislative@mvcounty.com</w:t>
      </w:r>
      <w:r w:rsidR="00D552A9">
        <w:rPr>
          <w:rFonts w:ascii="Franklin Gothic Book" w:hAnsi="Franklin Gothic Book" w:cs="Times New Roman"/>
          <w:color w:val="auto"/>
          <w:sz w:val="18"/>
          <w:szCs w:val="18"/>
        </w:rPr>
        <w:t xml:space="preserve">, 403-335-3311. </w:t>
      </w:r>
    </w:p>
    <w:sectPr w:rsidR="00C2250E" w:rsidRPr="00D552A9" w:rsidSect="001D1B8E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567" w:right="544" w:bottom="567" w:left="544" w:header="544" w:footer="5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D088F" w14:textId="77777777" w:rsidR="00393E31" w:rsidRDefault="00393E31">
      <w:r>
        <w:separator/>
      </w:r>
    </w:p>
  </w:endnote>
  <w:endnote w:type="continuationSeparator" w:id="0">
    <w:p w14:paraId="7F8EC99B" w14:textId="77777777" w:rsidR="00393E31" w:rsidRDefault="00393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Corbe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3D32B" w14:textId="77777777" w:rsidR="004912F7" w:rsidRDefault="004912F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42D8">
      <w:rPr>
        <w:noProof/>
      </w:rPr>
      <w:t>2</w:t>
    </w:r>
    <w:r>
      <w:rPr>
        <w:noProof/>
      </w:rPr>
      <w:fldChar w:fldCharType="end"/>
    </w:r>
  </w:p>
  <w:p w14:paraId="2838F3E3" w14:textId="77777777" w:rsidR="004912F7" w:rsidRDefault="004912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E0B79" w14:textId="77777777" w:rsidR="004912F7" w:rsidRDefault="004912F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42D8">
      <w:rPr>
        <w:noProof/>
      </w:rPr>
      <w:t>1</w:t>
    </w:r>
    <w:r>
      <w:rPr>
        <w:noProof/>
      </w:rPr>
      <w:fldChar w:fldCharType="end"/>
    </w:r>
  </w:p>
  <w:p w14:paraId="003AD8C8" w14:textId="77777777" w:rsidR="00D90B46" w:rsidRDefault="00D90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CBFCB" w14:textId="77777777" w:rsidR="00393E31" w:rsidRDefault="00393E31">
      <w:r>
        <w:separator/>
      </w:r>
    </w:p>
  </w:footnote>
  <w:footnote w:type="continuationSeparator" w:id="0">
    <w:p w14:paraId="38E19B9C" w14:textId="77777777" w:rsidR="00393E31" w:rsidRDefault="00393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1A551" w14:textId="77777777" w:rsidR="004313B5" w:rsidRPr="00B5099F" w:rsidRDefault="004313B5" w:rsidP="00004962">
    <w:pPr>
      <w:pStyle w:val="Header"/>
      <w:tabs>
        <w:tab w:val="clear" w:pos="4320"/>
        <w:tab w:val="clear" w:pos="8640"/>
        <w:tab w:val="right" w:pos="1114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E572" w14:textId="77777777" w:rsidR="0057074A" w:rsidRDefault="00EC088D" w:rsidP="00B5099F">
    <w:pPr>
      <w:pStyle w:val="Header"/>
      <w:tabs>
        <w:tab w:val="clear" w:pos="4320"/>
        <w:tab w:val="clear" w:pos="8640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81153FD" wp14:editId="2BCFF8C3">
              <wp:simplePos x="0" y="0"/>
              <wp:positionH relativeFrom="column">
                <wp:posOffset>1595755</wp:posOffset>
              </wp:positionH>
              <wp:positionV relativeFrom="paragraph">
                <wp:posOffset>-4445</wp:posOffset>
              </wp:positionV>
              <wp:extent cx="5376545" cy="5143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6545" cy="514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02842" w14:textId="27255CB7" w:rsidR="0057074A" w:rsidRPr="004D405C" w:rsidRDefault="00EC7B54" w:rsidP="0057074A">
                          <w:pPr>
                            <w:jc w:val="center"/>
                            <w:rPr>
                              <w:rFonts w:ascii="Franklin Gothic Demi" w:hAnsi="Franklin Gothic Demi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Franklin Gothic Demi" w:hAnsi="Franklin Gothic Demi"/>
                              <w:sz w:val="28"/>
                              <w:szCs w:val="28"/>
                            </w:rPr>
                            <w:t>202</w:t>
                          </w:r>
                          <w:r w:rsidR="004F1A36">
                            <w:rPr>
                              <w:rFonts w:ascii="Franklin Gothic Demi" w:hAnsi="Franklin Gothic Demi"/>
                              <w:sz w:val="28"/>
                              <w:szCs w:val="28"/>
                            </w:rPr>
                            <w:t>6</w:t>
                          </w:r>
                          <w:r w:rsidR="00641F81">
                            <w:rPr>
                              <w:rFonts w:ascii="Franklin Gothic Demi" w:hAnsi="Franklin Gothic Demi"/>
                              <w:sz w:val="28"/>
                              <w:szCs w:val="28"/>
                            </w:rPr>
                            <w:t xml:space="preserve"> </w:t>
                          </w:r>
                          <w:r w:rsidR="00473766">
                            <w:rPr>
                              <w:rFonts w:ascii="Franklin Gothic Demi" w:hAnsi="Franklin Gothic Demi"/>
                              <w:sz w:val="28"/>
                              <w:szCs w:val="28"/>
                            </w:rPr>
                            <w:t>Mountain View County</w:t>
                          </w:r>
                          <w:r w:rsidR="00173A87">
                            <w:rPr>
                              <w:rFonts w:ascii="Franklin Gothic Demi" w:hAnsi="Franklin Gothic Demi"/>
                              <w:sz w:val="28"/>
                              <w:szCs w:val="28"/>
                            </w:rPr>
                            <w:t xml:space="preserve"> </w:t>
                          </w:r>
                          <w:r w:rsidR="00AB4167">
                            <w:rPr>
                              <w:rFonts w:ascii="Franklin Gothic Demi" w:hAnsi="Franklin Gothic Demi"/>
                              <w:sz w:val="28"/>
                              <w:szCs w:val="28"/>
                            </w:rPr>
                            <w:t>Grant Funding</w:t>
                          </w:r>
                        </w:p>
                        <w:p w14:paraId="3FC551E1" w14:textId="77777777" w:rsidR="004D405C" w:rsidRPr="004D405C" w:rsidRDefault="00AB4167" w:rsidP="0057074A">
                          <w:pPr>
                            <w:jc w:val="center"/>
                            <w:rPr>
                              <w:rFonts w:ascii="Franklin Gothic Demi" w:hAnsi="Franklin Gothic Demi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Franklin Gothic Demi" w:hAnsi="Franklin Gothic Demi"/>
                              <w:sz w:val="28"/>
                              <w:szCs w:val="28"/>
                            </w:rPr>
                            <w:t>Project Completion and Financial Report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1153F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125.65pt;margin-top:-.35pt;width:423.35pt;height:4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" stroked="f">
              <v:textbox>
                <w:txbxContent>
                  <w:p w14:paraId="4E702842" w14:textId="27255CB7" w:rsidR="0057074A" w:rsidRPr="004D405C" w:rsidRDefault="00EC7B54" w:rsidP="0057074A">
                    <w:pPr>
                      <w:jc w:val="center"/>
                      <w:rPr>
                        <w:rFonts w:ascii="Franklin Gothic Demi" w:hAnsi="Franklin Gothic Demi"/>
                        <w:sz w:val="28"/>
                        <w:szCs w:val="28"/>
                      </w:rPr>
                    </w:pPr>
                    <w:r>
                      <w:rPr>
                        <w:rFonts w:ascii="Franklin Gothic Demi" w:hAnsi="Franklin Gothic Demi"/>
                        <w:sz w:val="28"/>
                        <w:szCs w:val="28"/>
                      </w:rPr>
                      <w:t>202</w:t>
                    </w:r>
                    <w:r w:rsidR="004F1A36">
                      <w:rPr>
                        <w:rFonts w:ascii="Franklin Gothic Demi" w:hAnsi="Franklin Gothic Demi"/>
                        <w:sz w:val="28"/>
                        <w:szCs w:val="28"/>
                      </w:rPr>
                      <w:t>6</w:t>
                    </w:r>
                    <w:r w:rsidR="00641F81">
                      <w:rPr>
                        <w:rFonts w:ascii="Franklin Gothic Demi" w:hAnsi="Franklin Gothic Demi"/>
                        <w:sz w:val="28"/>
                        <w:szCs w:val="28"/>
                      </w:rPr>
                      <w:t xml:space="preserve"> </w:t>
                    </w:r>
                    <w:r w:rsidR="00473766">
                      <w:rPr>
                        <w:rFonts w:ascii="Franklin Gothic Demi" w:hAnsi="Franklin Gothic Demi"/>
                        <w:sz w:val="28"/>
                        <w:szCs w:val="28"/>
                      </w:rPr>
                      <w:t>Mountain View County</w:t>
                    </w:r>
                    <w:r w:rsidR="00173A87">
                      <w:rPr>
                        <w:rFonts w:ascii="Franklin Gothic Demi" w:hAnsi="Franklin Gothic Demi"/>
                        <w:sz w:val="28"/>
                        <w:szCs w:val="28"/>
                      </w:rPr>
                      <w:t xml:space="preserve"> </w:t>
                    </w:r>
                    <w:r w:rsidR="00AB4167">
                      <w:rPr>
                        <w:rFonts w:ascii="Franklin Gothic Demi" w:hAnsi="Franklin Gothic Demi"/>
                        <w:sz w:val="28"/>
                        <w:szCs w:val="28"/>
                      </w:rPr>
                      <w:t>Grant Funding</w:t>
                    </w:r>
                  </w:p>
                  <w:p w14:paraId="3FC551E1" w14:textId="77777777" w:rsidR="004D405C" w:rsidRPr="004D405C" w:rsidRDefault="00AB4167" w:rsidP="0057074A">
                    <w:pPr>
                      <w:jc w:val="center"/>
                      <w:rPr>
                        <w:rFonts w:ascii="Franklin Gothic Demi" w:hAnsi="Franklin Gothic Demi"/>
                        <w:sz w:val="28"/>
                        <w:szCs w:val="28"/>
                      </w:rPr>
                    </w:pPr>
                    <w:r>
                      <w:rPr>
                        <w:rFonts w:ascii="Franklin Gothic Demi" w:hAnsi="Franklin Gothic Demi"/>
                        <w:sz w:val="28"/>
                        <w:szCs w:val="28"/>
                      </w:rPr>
                      <w:t>Project Completion and Financial Report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487213C" wp14:editId="2F12F72E">
              <wp:simplePos x="0" y="0"/>
              <wp:positionH relativeFrom="column">
                <wp:posOffset>1600200</wp:posOffset>
              </wp:positionH>
              <wp:positionV relativeFrom="paragraph">
                <wp:posOffset>457200</wp:posOffset>
              </wp:positionV>
              <wp:extent cx="5376545" cy="57150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654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7B435F" w14:textId="77777777" w:rsidR="0057074A" w:rsidRPr="0070097E" w:rsidRDefault="0057074A" w:rsidP="00B5099F">
                          <w:pPr>
                            <w:jc w:val="center"/>
                            <w:rPr>
                              <w:rFonts w:ascii="Franklin Gothic Book" w:hAnsi="Franklin Gothic Book"/>
                              <w:sz w:val="22"/>
                              <w:szCs w:val="22"/>
                            </w:rPr>
                          </w:pPr>
                          <w:r w:rsidRPr="0070097E">
                            <w:rPr>
                              <w:rFonts w:ascii="Franklin Gothic Book" w:hAnsi="Franklin Gothic Book"/>
                              <w:sz w:val="22"/>
                              <w:szCs w:val="22"/>
                            </w:rPr>
                            <w:t>1408 Twp. Rd. 320 / Postal Bag 100, Didsbury, AB Canada   T0M 0W0</w:t>
                          </w:r>
                        </w:p>
                        <w:p w14:paraId="1DD45154" w14:textId="77777777" w:rsidR="0057074A" w:rsidRPr="0070097E" w:rsidRDefault="0057074A" w:rsidP="00B5099F">
                          <w:pPr>
                            <w:jc w:val="center"/>
                            <w:rPr>
                              <w:rFonts w:ascii="Franklin Gothic Book" w:hAnsi="Franklin Gothic Book"/>
                              <w:sz w:val="22"/>
                              <w:szCs w:val="22"/>
                            </w:rPr>
                          </w:pPr>
                          <w:r w:rsidRPr="0070097E">
                            <w:rPr>
                              <w:rFonts w:ascii="Franklin Gothic Book" w:hAnsi="Franklin Gothic Book"/>
                              <w:sz w:val="22"/>
                              <w:szCs w:val="22"/>
                            </w:rPr>
                            <w:t>T 403.335.3311   F 403.335.9207 Toll Free 1.877.264.9754</w:t>
                          </w:r>
                        </w:p>
                        <w:p w14:paraId="7540D7BB" w14:textId="77777777" w:rsidR="0057074A" w:rsidRPr="0070097E" w:rsidRDefault="0057074A" w:rsidP="00B5099F">
                          <w:pPr>
                            <w:jc w:val="center"/>
                            <w:rPr>
                              <w:rFonts w:ascii="Franklin Gothic Book" w:hAnsi="Franklin Gothic Book"/>
                              <w:sz w:val="22"/>
                              <w:szCs w:val="22"/>
                            </w:rPr>
                          </w:pPr>
                          <w:r w:rsidRPr="0070097E">
                            <w:rPr>
                              <w:rFonts w:ascii="Franklin Gothic Book" w:hAnsi="Franklin Gothic Book"/>
                              <w:sz w:val="22"/>
                              <w:szCs w:val="22"/>
                            </w:rPr>
                            <w:t xml:space="preserve"> www.mountainviewcounty.com</w:t>
                          </w:r>
                        </w:p>
                        <w:p w14:paraId="53A1276E" w14:textId="77777777" w:rsidR="0057074A" w:rsidRPr="006242A3" w:rsidRDefault="0057074A" w:rsidP="00B5099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87213C" id="Text Box 6" o:spid="_x0000_s1027" type="#_x0000_t202" style="position:absolute;left:0;text-align:left;margin-left:126pt;margin-top:36pt;width:423.3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" stroked="f">
              <v:textbox>
                <w:txbxContent>
                  <w:p w14:paraId="127B435F" w14:textId="77777777" w:rsidR="0057074A" w:rsidRPr="0070097E" w:rsidRDefault="0057074A" w:rsidP="00B5099F">
                    <w:pPr>
                      <w:jc w:val="center"/>
                      <w:rPr>
                        <w:rFonts w:ascii="Franklin Gothic Book" w:hAnsi="Franklin Gothic Book"/>
                        <w:sz w:val="22"/>
                        <w:szCs w:val="22"/>
                      </w:rPr>
                    </w:pPr>
                    <w:r w:rsidRPr="0070097E">
                      <w:rPr>
                        <w:rFonts w:ascii="Franklin Gothic Book" w:hAnsi="Franklin Gothic Book"/>
                        <w:sz w:val="22"/>
                        <w:szCs w:val="22"/>
                      </w:rPr>
                      <w:t>1408 Twp. Rd. 320 / Postal Bag 100, Didsbury, AB Canada   T0M 0W0</w:t>
                    </w:r>
                  </w:p>
                  <w:p w14:paraId="1DD45154" w14:textId="77777777" w:rsidR="0057074A" w:rsidRPr="0070097E" w:rsidRDefault="0057074A" w:rsidP="00B5099F">
                    <w:pPr>
                      <w:jc w:val="center"/>
                      <w:rPr>
                        <w:rFonts w:ascii="Franklin Gothic Book" w:hAnsi="Franklin Gothic Book"/>
                        <w:sz w:val="22"/>
                        <w:szCs w:val="22"/>
                      </w:rPr>
                    </w:pPr>
                    <w:r w:rsidRPr="0070097E">
                      <w:rPr>
                        <w:rFonts w:ascii="Franklin Gothic Book" w:hAnsi="Franklin Gothic Book"/>
                        <w:sz w:val="22"/>
                        <w:szCs w:val="22"/>
                      </w:rPr>
                      <w:t>T 403.335.3311   F 403.335.9207 Toll Free 1.877.264.9754</w:t>
                    </w:r>
                  </w:p>
                  <w:p w14:paraId="7540D7BB" w14:textId="77777777" w:rsidR="0057074A" w:rsidRPr="0070097E" w:rsidRDefault="0057074A" w:rsidP="00B5099F">
                    <w:pPr>
                      <w:jc w:val="center"/>
                      <w:rPr>
                        <w:rFonts w:ascii="Franklin Gothic Book" w:hAnsi="Franklin Gothic Book"/>
                        <w:sz w:val="22"/>
                        <w:szCs w:val="22"/>
                      </w:rPr>
                    </w:pPr>
                    <w:r w:rsidRPr="0070097E">
                      <w:rPr>
                        <w:rFonts w:ascii="Franklin Gothic Book" w:hAnsi="Franklin Gothic Book"/>
                        <w:sz w:val="22"/>
                        <w:szCs w:val="22"/>
                      </w:rPr>
                      <w:t xml:space="preserve"> www.mountainviewcounty.com</w:t>
                    </w:r>
                  </w:p>
                  <w:p w14:paraId="53A1276E" w14:textId="77777777" w:rsidR="0057074A" w:rsidRPr="006242A3" w:rsidRDefault="0057074A" w:rsidP="00B5099F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5A16745" wp14:editId="1C038774">
          <wp:extent cx="1543050" cy="971550"/>
          <wp:effectExtent l="0" t="0" r="0" b="0"/>
          <wp:docPr id="1" name="Picture 1" descr="MVC_Permi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VC_Permit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A21BC2" w14:textId="77777777" w:rsidR="0057074A" w:rsidRPr="00B5099F" w:rsidRDefault="0057074A" w:rsidP="00B5099F">
    <w:pPr>
      <w:pStyle w:val="Header"/>
      <w:tabs>
        <w:tab w:val="clear" w:pos="4320"/>
        <w:tab w:val="clear" w:pos="8640"/>
        <w:tab w:val="right" w:pos="11146"/>
      </w:tabs>
      <w:rPr>
        <w:u w:val="single"/>
      </w:rPr>
    </w:pPr>
    <w:r>
      <w:rPr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AC80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1386B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1B052A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DBE3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4E84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D925C9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1DA3D8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4EE8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64E34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23E5F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17084E"/>
    <w:multiLevelType w:val="hybridMultilevel"/>
    <w:tmpl w:val="6D3C34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37E68"/>
    <w:multiLevelType w:val="hybridMultilevel"/>
    <w:tmpl w:val="730619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681D84"/>
    <w:multiLevelType w:val="hybridMultilevel"/>
    <w:tmpl w:val="FB9ACAC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C6DA1"/>
    <w:multiLevelType w:val="hybridMultilevel"/>
    <w:tmpl w:val="91E22EA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64E96"/>
    <w:multiLevelType w:val="hybridMultilevel"/>
    <w:tmpl w:val="717C28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A0664A"/>
    <w:multiLevelType w:val="hybridMultilevel"/>
    <w:tmpl w:val="F11C47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4322C0"/>
    <w:multiLevelType w:val="hybridMultilevel"/>
    <w:tmpl w:val="B394CC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99975277">
    <w:abstractNumId w:val="9"/>
  </w:num>
  <w:num w:numId="2" w16cid:durableId="995916852">
    <w:abstractNumId w:val="7"/>
  </w:num>
  <w:num w:numId="3" w16cid:durableId="1883901671">
    <w:abstractNumId w:val="6"/>
  </w:num>
  <w:num w:numId="4" w16cid:durableId="1535536974">
    <w:abstractNumId w:val="5"/>
  </w:num>
  <w:num w:numId="5" w16cid:durableId="335035542">
    <w:abstractNumId w:val="4"/>
  </w:num>
  <w:num w:numId="6" w16cid:durableId="580600164">
    <w:abstractNumId w:val="8"/>
  </w:num>
  <w:num w:numId="7" w16cid:durableId="244464190">
    <w:abstractNumId w:val="3"/>
  </w:num>
  <w:num w:numId="8" w16cid:durableId="1298342661">
    <w:abstractNumId w:val="2"/>
  </w:num>
  <w:num w:numId="9" w16cid:durableId="591551504">
    <w:abstractNumId w:val="1"/>
  </w:num>
  <w:num w:numId="10" w16cid:durableId="1479616181">
    <w:abstractNumId w:val="0"/>
  </w:num>
  <w:num w:numId="11" w16cid:durableId="1253201953">
    <w:abstractNumId w:val="15"/>
  </w:num>
  <w:num w:numId="12" w16cid:durableId="764303503">
    <w:abstractNumId w:val="10"/>
  </w:num>
  <w:num w:numId="13" w16cid:durableId="497575039">
    <w:abstractNumId w:val="11"/>
  </w:num>
  <w:num w:numId="14" w16cid:durableId="1862433098">
    <w:abstractNumId w:val="12"/>
  </w:num>
  <w:num w:numId="15" w16cid:durableId="730082062">
    <w:abstractNumId w:val="16"/>
  </w:num>
  <w:num w:numId="16" w16cid:durableId="1673876137">
    <w:abstractNumId w:val="14"/>
  </w:num>
  <w:num w:numId="17" w16cid:durableId="142522368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A87"/>
    <w:rsid w:val="0000068F"/>
    <w:rsid w:val="00004013"/>
    <w:rsid w:val="00004962"/>
    <w:rsid w:val="0001360A"/>
    <w:rsid w:val="0005142B"/>
    <w:rsid w:val="000753A6"/>
    <w:rsid w:val="000A689B"/>
    <w:rsid w:val="000D7051"/>
    <w:rsid w:val="000E180B"/>
    <w:rsid w:val="000F1DFC"/>
    <w:rsid w:val="00112E3C"/>
    <w:rsid w:val="00140324"/>
    <w:rsid w:val="00173A87"/>
    <w:rsid w:val="001819E4"/>
    <w:rsid w:val="001B7CCE"/>
    <w:rsid w:val="001D1B8E"/>
    <w:rsid w:val="001F3C9C"/>
    <w:rsid w:val="002630E0"/>
    <w:rsid w:val="00280127"/>
    <w:rsid w:val="00292945"/>
    <w:rsid w:val="002A4FB6"/>
    <w:rsid w:val="002B11FA"/>
    <w:rsid w:val="002F7ACF"/>
    <w:rsid w:val="003163FA"/>
    <w:rsid w:val="0031699F"/>
    <w:rsid w:val="003673DD"/>
    <w:rsid w:val="00393E31"/>
    <w:rsid w:val="003D1477"/>
    <w:rsid w:val="00405518"/>
    <w:rsid w:val="00421567"/>
    <w:rsid w:val="004313B5"/>
    <w:rsid w:val="0045533C"/>
    <w:rsid w:val="00473766"/>
    <w:rsid w:val="00490459"/>
    <w:rsid w:val="004912F7"/>
    <w:rsid w:val="004D405C"/>
    <w:rsid w:val="004F1A36"/>
    <w:rsid w:val="00502979"/>
    <w:rsid w:val="0050651C"/>
    <w:rsid w:val="00510D10"/>
    <w:rsid w:val="00551929"/>
    <w:rsid w:val="0057074A"/>
    <w:rsid w:val="005974C2"/>
    <w:rsid w:val="005A33A5"/>
    <w:rsid w:val="005C07F0"/>
    <w:rsid w:val="005F5E78"/>
    <w:rsid w:val="005F7A8E"/>
    <w:rsid w:val="00613D42"/>
    <w:rsid w:val="006242A3"/>
    <w:rsid w:val="00641F81"/>
    <w:rsid w:val="006B1FB1"/>
    <w:rsid w:val="006C67F0"/>
    <w:rsid w:val="006E106D"/>
    <w:rsid w:val="0070097E"/>
    <w:rsid w:val="00705855"/>
    <w:rsid w:val="00723D78"/>
    <w:rsid w:val="00732C85"/>
    <w:rsid w:val="007807A4"/>
    <w:rsid w:val="007D1285"/>
    <w:rsid w:val="007E4BFE"/>
    <w:rsid w:val="007E5211"/>
    <w:rsid w:val="007F3FA5"/>
    <w:rsid w:val="007F50B2"/>
    <w:rsid w:val="00807993"/>
    <w:rsid w:val="00807FD8"/>
    <w:rsid w:val="008142AC"/>
    <w:rsid w:val="00850452"/>
    <w:rsid w:val="00854887"/>
    <w:rsid w:val="008D40E3"/>
    <w:rsid w:val="008E3A8F"/>
    <w:rsid w:val="009124BC"/>
    <w:rsid w:val="0093405F"/>
    <w:rsid w:val="009A28CE"/>
    <w:rsid w:val="009A7550"/>
    <w:rsid w:val="009C2B77"/>
    <w:rsid w:val="00A24F6A"/>
    <w:rsid w:val="00A94986"/>
    <w:rsid w:val="00AA5989"/>
    <w:rsid w:val="00AA5F79"/>
    <w:rsid w:val="00AB4167"/>
    <w:rsid w:val="00AC1626"/>
    <w:rsid w:val="00B5099F"/>
    <w:rsid w:val="00B67D10"/>
    <w:rsid w:val="00B97430"/>
    <w:rsid w:val="00BE7666"/>
    <w:rsid w:val="00C2250E"/>
    <w:rsid w:val="00C46698"/>
    <w:rsid w:val="00C470E3"/>
    <w:rsid w:val="00C50478"/>
    <w:rsid w:val="00C531D4"/>
    <w:rsid w:val="00C552D4"/>
    <w:rsid w:val="00C67BBD"/>
    <w:rsid w:val="00C90A96"/>
    <w:rsid w:val="00CA6610"/>
    <w:rsid w:val="00CD1668"/>
    <w:rsid w:val="00CD54E2"/>
    <w:rsid w:val="00CD775C"/>
    <w:rsid w:val="00CE0F35"/>
    <w:rsid w:val="00CF2FA5"/>
    <w:rsid w:val="00D122E8"/>
    <w:rsid w:val="00D12B20"/>
    <w:rsid w:val="00D53F36"/>
    <w:rsid w:val="00D552A9"/>
    <w:rsid w:val="00D80769"/>
    <w:rsid w:val="00D90B46"/>
    <w:rsid w:val="00D97084"/>
    <w:rsid w:val="00D97B41"/>
    <w:rsid w:val="00DA5065"/>
    <w:rsid w:val="00DE68A3"/>
    <w:rsid w:val="00E31FA3"/>
    <w:rsid w:val="00E355BD"/>
    <w:rsid w:val="00E57A40"/>
    <w:rsid w:val="00E77166"/>
    <w:rsid w:val="00E852D2"/>
    <w:rsid w:val="00EA4401"/>
    <w:rsid w:val="00EC088D"/>
    <w:rsid w:val="00EC7B54"/>
    <w:rsid w:val="00F21A9A"/>
    <w:rsid w:val="00F270F9"/>
    <w:rsid w:val="00F83B7B"/>
    <w:rsid w:val="00F9644E"/>
    <w:rsid w:val="00FB42D8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286C78"/>
  <w15:docId w15:val="{4C0DED1B-1940-4253-8406-90CB2CD05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97E"/>
    <w:pPr>
      <w:jc w:val="both"/>
    </w:pPr>
    <w:rPr>
      <w:rFonts w:ascii="Arial" w:hAnsi="Arial" w:cs="Arial"/>
      <w:color w:val="000000"/>
      <w:sz w:val="24"/>
      <w:szCs w:val="24"/>
      <w:lang w:val="en-CA"/>
    </w:rPr>
  </w:style>
  <w:style w:type="paragraph" w:styleId="Heading1">
    <w:name w:val="heading 1"/>
    <w:basedOn w:val="Normal"/>
    <w:next w:val="Normal"/>
    <w:qFormat/>
    <w:rsid w:val="0070097E"/>
    <w:pPr>
      <w:keepNext/>
      <w:spacing w:before="240" w:after="60"/>
      <w:outlineLvl w:val="0"/>
    </w:pPr>
    <w:rPr>
      <w:kern w:val="32"/>
      <w:sz w:val="48"/>
      <w:szCs w:val="48"/>
    </w:rPr>
  </w:style>
  <w:style w:type="paragraph" w:styleId="Heading2">
    <w:name w:val="heading 2"/>
    <w:basedOn w:val="Normal"/>
    <w:next w:val="Normal"/>
    <w:qFormat/>
    <w:rsid w:val="0070097E"/>
    <w:pPr>
      <w:keepNext/>
      <w:spacing w:before="240" w:after="6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qFormat/>
    <w:rsid w:val="0070097E"/>
    <w:pPr>
      <w:keepNext/>
      <w:spacing w:before="240" w:after="6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qFormat/>
    <w:rsid w:val="0070097E"/>
    <w:pPr>
      <w:keepNext/>
      <w:spacing w:before="240" w:after="60"/>
      <w:outlineLvl w:val="3"/>
    </w:pPr>
  </w:style>
  <w:style w:type="paragraph" w:styleId="Heading5">
    <w:name w:val="heading 5"/>
    <w:basedOn w:val="Normal"/>
    <w:next w:val="Normal"/>
    <w:qFormat/>
    <w:rsid w:val="0070097E"/>
    <w:pPr>
      <w:spacing w:before="240" w:after="60"/>
      <w:outlineLvl w:val="4"/>
    </w:pPr>
    <w:rPr>
      <w:sz w:val="20"/>
      <w:szCs w:val="20"/>
    </w:rPr>
  </w:style>
  <w:style w:type="paragraph" w:styleId="Heading6">
    <w:name w:val="heading 6"/>
    <w:basedOn w:val="Normal"/>
    <w:next w:val="Normal"/>
    <w:qFormat/>
    <w:rsid w:val="0070097E"/>
    <w:pPr>
      <w:spacing w:before="240" w:after="60"/>
      <w:outlineLvl w:val="5"/>
    </w:pPr>
    <w:rPr>
      <w:sz w:val="16"/>
      <w:szCs w:val="16"/>
    </w:rPr>
  </w:style>
  <w:style w:type="paragraph" w:styleId="Heading7">
    <w:name w:val="heading 7"/>
    <w:basedOn w:val="Normal"/>
    <w:next w:val="Normal"/>
    <w:qFormat/>
    <w:rsid w:val="00421567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42156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421567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97084"/>
    <w:pPr>
      <w:spacing w:after="120"/>
    </w:pPr>
  </w:style>
  <w:style w:type="paragraph" w:styleId="Title">
    <w:name w:val="Title"/>
    <w:basedOn w:val="Normal"/>
    <w:qFormat/>
    <w:rsid w:val="00D97084"/>
    <w:pPr>
      <w:spacing w:before="240" w:after="60"/>
      <w:jc w:val="center"/>
      <w:outlineLvl w:val="0"/>
    </w:pPr>
    <w:rPr>
      <w:rFonts w:ascii="Franklin Gothic Demi" w:hAnsi="Franklin Gothic Demi"/>
      <w:b/>
      <w:bCs/>
      <w:kern w:val="28"/>
      <w:sz w:val="32"/>
      <w:szCs w:val="32"/>
    </w:rPr>
  </w:style>
  <w:style w:type="paragraph" w:styleId="Header">
    <w:name w:val="header"/>
    <w:basedOn w:val="Normal"/>
    <w:rsid w:val="006242A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242A3"/>
    <w:pPr>
      <w:tabs>
        <w:tab w:val="center" w:pos="4320"/>
        <w:tab w:val="right" w:pos="8640"/>
      </w:tabs>
    </w:pPr>
  </w:style>
  <w:style w:type="paragraph" w:customStyle="1" w:styleId="FormNameHeading">
    <w:name w:val="Form Name Heading"/>
    <w:basedOn w:val="Normal"/>
    <w:rsid w:val="00A94986"/>
    <w:pPr>
      <w:jc w:val="center"/>
    </w:pPr>
    <w:rPr>
      <w:rFonts w:ascii="Franklin Gothic Demi" w:hAnsi="Franklin Gothic Demi"/>
      <w:sz w:val="40"/>
      <w:szCs w:val="40"/>
    </w:rPr>
  </w:style>
  <w:style w:type="paragraph" w:styleId="Salutation">
    <w:name w:val="Salutation"/>
    <w:basedOn w:val="Normal"/>
    <w:next w:val="Normal"/>
    <w:rsid w:val="0057074A"/>
    <w:pPr>
      <w:spacing w:after="240"/>
      <w:jc w:val="left"/>
    </w:pPr>
    <w:rPr>
      <w:rFonts w:ascii="Times New Roman" w:hAnsi="Times New Roman"/>
      <w:szCs w:val="20"/>
      <w:lang w:val="en-US"/>
    </w:rPr>
  </w:style>
  <w:style w:type="paragraph" w:styleId="BalloonText">
    <w:name w:val="Balloon Text"/>
    <w:basedOn w:val="Normal"/>
    <w:semiHidden/>
    <w:rsid w:val="00510D10"/>
    <w:rPr>
      <w:rFonts w:ascii="Tahoma" w:hAnsi="Tahoma" w:cs="Tahoma"/>
      <w:sz w:val="16"/>
      <w:szCs w:val="16"/>
    </w:rPr>
  </w:style>
  <w:style w:type="table" w:styleId="TableTheme">
    <w:name w:val="Table Theme"/>
    <w:basedOn w:val="TableNormal"/>
    <w:rsid w:val="0070097E"/>
    <w:pPr>
      <w:jc w:val="both"/>
    </w:pPr>
    <w:tblPr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</w:style>
  <w:style w:type="character" w:styleId="Hyperlink">
    <w:name w:val="Hyperlink"/>
    <w:rsid w:val="0070097E"/>
    <w:rPr>
      <w:color w:val="3333CC"/>
      <w:u w:val="single"/>
    </w:rPr>
  </w:style>
  <w:style w:type="character" w:styleId="FollowedHyperlink">
    <w:name w:val="FollowedHyperlink"/>
    <w:rsid w:val="0070097E"/>
    <w:rPr>
      <w:color w:val="999999"/>
      <w:u w:val="single"/>
    </w:rPr>
  </w:style>
  <w:style w:type="character" w:customStyle="1" w:styleId="FooterChar">
    <w:name w:val="Footer Char"/>
    <w:link w:val="Footer"/>
    <w:uiPriority w:val="99"/>
    <w:rsid w:val="00D90B46"/>
    <w:rPr>
      <w:rFonts w:ascii="Arial" w:hAnsi="Arial" w:cs="Arial"/>
      <w:color w:val="000000"/>
      <w:sz w:val="24"/>
      <w:szCs w:val="24"/>
      <w:lang w:val="en-CA"/>
    </w:rPr>
  </w:style>
  <w:style w:type="table" w:styleId="TableGrid">
    <w:name w:val="Table Grid"/>
    <w:basedOn w:val="TableNormal"/>
    <w:uiPriority w:val="59"/>
    <w:rsid w:val="008079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73D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225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rants@mvcounty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lib\templates\General%20-%20Letter,%20Memo,%20Fax,%20PPT\Blank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Report.dot</Template>
  <TotalTime>0</TotalTime>
  <Pages>3</Pages>
  <Words>379</Words>
  <Characters>4270</Characters>
  <Application>Microsoft Office Word</Application>
  <DocSecurity>0</DocSecurity>
  <Lines>164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PLEASE READ THE FOLLOWING:</vt:lpstr>
    </vt:vector>
  </TitlesOfParts>
  <Company>Mountain View County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PLEASE READ THE FOLLOWING:</dc:title>
  <dc:creator>mvcadmin</dc:creator>
  <cp:lastModifiedBy>Sydney Norrie</cp:lastModifiedBy>
  <cp:revision>2</cp:revision>
  <cp:lastPrinted>2015-09-02T18:04:00Z</cp:lastPrinted>
  <dcterms:created xsi:type="dcterms:W3CDTF">2026-04-13T15:42:00Z</dcterms:created>
  <dcterms:modified xsi:type="dcterms:W3CDTF">2026-04-13T15:42:00Z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Watermar 000</vt:lpwstr>
  </property>
  <property fmtid="{D5CDD505-2E9C-101B-9397-08002B2CF9AE}" pid="3" name="NXTAG2">
    <vt:lpwstr>00080072000000000000010242300207f6000400038000</vt:lpwstr>
  </property>
</Properties>
</file>