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900" w:rsidRDefault="001A4900" w:rsidP="00053826"/>
    <w:tbl>
      <w:tblPr>
        <w:tblW w:w="9220" w:type="dxa"/>
        <w:tblInd w:w="93" w:type="dxa"/>
        <w:tblLook w:val="04A0" w:firstRow="1" w:lastRow="0" w:firstColumn="1" w:lastColumn="0" w:noHBand="0" w:noVBand="1"/>
      </w:tblPr>
      <w:tblGrid>
        <w:gridCol w:w="4335"/>
        <w:gridCol w:w="4885"/>
      </w:tblGrid>
      <w:tr w:rsidR="008B510C" w:rsidRPr="008B510C" w:rsidTr="008B510C">
        <w:trPr>
          <w:trHeight w:val="420"/>
        </w:trPr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10C" w:rsidRPr="008B510C" w:rsidRDefault="008B510C" w:rsidP="008B51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8B510C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Application for a Master Road Use Agreement</w:t>
            </w:r>
          </w:p>
        </w:tc>
      </w:tr>
      <w:tr w:rsidR="008B510C" w:rsidRPr="008B510C" w:rsidTr="008B510C">
        <w:trPr>
          <w:trHeight w:val="1050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Company Name:</w:t>
            </w:r>
          </w:p>
        </w:tc>
        <w:tc>
          <w:tcPr>
            <w:tcW w:w="4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10C" w:rsidRPr="008B510C" w:rsidRDefault="008B510C" w:rsidP="00EA2758">
            <w:pPr>
              <w:jc w:val="center"/>
              <w:rPr>
                <w:rFonts w:ascii="Calibri" w:hAnsi="Calibri" w:cs="Calibri"/>
                <w:color w:val="000000"/>
                <w:szCs w:val="22"/>
                <w:lang w:val="en-US"/>
              </w:rPr>
            </w:pPr>
          </w:p>
        </w:tc>
      </w:tr>
      <w:tr w:rsidR="008B510C" w:rsidRPr="008B510C" w:rsidTr="008B510C">
        <w:trPr>
          <w:trHeight w:val="1050"/>
        </w:trPr>
        <w:tc>
          <w:tcPr>
            <w:tcW w:w="4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Company Address: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 </w:t>
            </w:r>
          </w:p>
        </w:tc>
      </w:tr>
      <w:tr w:rsidR="008B510C" w:rsidRPr="008B510C" w:rsidTr="008B510C">
        <w:trPr>
          <w:trHeight w:val="1050"/>
        </w:trPr>
        <w:tc>
          <w:tcPr>
            <w:tcW w:w="4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Company Contact Person (Signing agreement):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 </w:t>
            </w:r>
          </w:p>
        </w:tc>
      </w:tr>
      <w:tr w:rsidR="008B510C" w:rsidRPr="008B510C" w:rsidTr="008B510C">
        <w:trPr>
          <w:trHeight w:val="1050"/>
        </w:trPr>
        <w:tc>
          <w:tcPr>
            <w:tcW w:w="4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Phone Number: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 </w:t>
            </w:r>
          </w:p>
        </w:tc>
      </w:tr>
      <w:tr w:rsidR="008B510C" w:rsidRPr="008B510C" w:rsidTr="008B510C">
        <w:trPr>
          <w:trHeight w:val="1110"/>
        </w:trPr>
        <w:tc>
          <w:tcPr>
            <w:tcW w:w="4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Fax Number: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 </w:t>
            </w:r>
          </w:p>
        </w:tc>
      </w:tr>
      <w:tr w:rsidR="008B510C" w:rsidRPr="008B510C" w:rsidTr="008B510C">
        <w:trPr>
          <w:trHeight w:val="1050"/>
        </w:trPr>
        <w:tc>
          <w:tcPr>
            <w:tcW w:w="4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Email Address: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 </w:t>
            </w:r>
          </w:p>
        </w:tc>
      </w:tr>
      <w:tr w:rsidR="008B510C" w:rsidRPr="008B510C" w:rsidTr="008B510C">
        <w:trPr>
          <w:trHeight w:val="645"/>
        </w:trPr>
        <w:tc>
          <w:tcPr>
            <w:tcW w:w="4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Letter of Credit (enclosed or renewed):</w:t>
            </w: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Expiry Date:</w:t>
            </w:r>
          </w:p>
        </w:tc>
      </w:tr>
      <w:tr w:rsidR="008B510C" w:rsidRPr="008B510C" w:rsidTr="008B510C">
        <w:trPr>
          <w:trHeight w:val="615"/>
        </w:trPr>
        <w:tc>
          <w:tcPr>
            <w:tcW w:w="4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</w:p>
        </w:tc>
        <w:tc>
          <w:tcPr>
            <w:tcW w:w="4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10C" w:rsidRPr="008B510C" w:rsidRDefault="008B510C" w:rsidP="008B510C">
            <w:pPr>
              <w:jc w:val="left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Amount:</w:t>
            </w:r>
            <w:r w:rsidR="00CF6689">
              <w:rPr>
                <w:rFonts w:ascii="Calibri" w:hAnsi="Calibri" w:cs="Calibri"/>
                <w:color w:val="000000"/>
                <w:szCs w:val="22"/>
                <w:lang w:val="en-US"/>
              </w:rPr>
              <w:t xml:space="preserve"> $50,000.00 CAD Automatically renewing</w:t>
            </w:r>
            <w:bookmarkStart w:id="0" w:name="_GoBack"/>
            <w:bookmarkEnd w:id="0"/>
          </w:p>
        </w:tc>
      </w:tr>
      <w:tr w:rsidR="008B510C" w:rsidRPr="008B510C" w:rsidTr="008B510C">
        <w:trPr>
          <w:trHeight w:val="1080"/>
        </w:trPr>
        <w:tc>
          <w:tcPr>
            <w:tcW w:w="9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10C" w:rsidRPr="008B510C" w:rsidRDefault="008B510C" w:rsidP="008B510C">
            <w:pPr>
              <w:jc w:val="center"/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 xml:space="preserve">Note: All applications </w:t>
            </w:r>
            <w:r w:rsidRPr="008B510C">
              <w:rPr>
                <w:rFonts w:ascii="Calibri" w:hAnsi="Calibri" w:cs="Calibri"/>
                <w:i/>
                <w:iCs/>
                <w:color w:val="000000"/>
                <w:szCs w:val="22"/>
                <w:u w:val="single"/>
                <w:lang w:val="en-US"/>
              </w:rPr>
              <w:t>must</w:t>
            </w: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 xml:space="preserve"> be signed by the </w:t>
            </w:r>
            <w:r w:rsidRPr="008B510C">
              <w:rPr>
                <w:rFonts w:ascii="Calibri" w:hAnsi="Calibri" w:cs="Calibri"/>
                <w:i/>
                <w:iCs/>
                <w:color w:val="000000"/>
                <w:szCs w:val="22"/>
                <w:u w:val="single"/>
                <w:lang w:val="en-US"/>
              </w:rPr>
              <w:t>Oil Company</w:t>
            </w:r>
            <w:r w:rsidRPr="008B510C">
              <w:rPr>
                <w:rFonts w:ascii="Calibri" w:hAnsi="Calibri" w:cs="Calibri"/>
                <w:color w:val="000000"/>
                <w:szCs w:val="22"/>
                <w:lang w:val="en-US"/>
              </w:rPr>
              <w:t>, not the Trucking Company, before the application will be processed. Authorization to use County roads must be approved by Roadata.</w:t>
            </w:r>
          </w:p>
        </w:tc>
      </w:tr>
    </w:tbl>
    <w:p w:rsidR="00216E95" w:rsidRDefault="00216E95" w:rsidP="006D7813">
      <w:pPr>
        <w:tabs>
          <w:tab w:val="left" w:pos="480"/>
        </w:tabs>
      </w:pPr>
    </w:p>
    <w:sectPr w:rsidR="00216E95" w:rsidSect="00FD79AF">
      <w:footerReference w:type="default" r:id="rId7"/>
      <w:headerReference w:type="first" r:id="rId8"/>
      <w:footerReference w:type="first" r:id="rId9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10C" w:rsidRDefault="008B510C">
      <w:r>
        <w:separator/>
      </w:r>
    </w:p>
  </w:endnote>
  <w:endnote w:type="continuationSeparator" w:id="0">
    <w:p w:rsidR="008B510C" w:rsidRDefault="008B5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AF" w:rsidRDefault="00CF6689" w:rsidP="00E04B5C">
    <w:pPr>
      <w:pStyle w:val="Footer"/>
      <w:ind w:left="-84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2pt;height:63.6pt">
          <v:imagedata r:id="rId1" o:title="REDUCED_SWOOSH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AF" w:rsidRDefault="00CF6689" w:rsidP="00FD79AF">
    <w:pPr>
      <w:pStyle w:val="Footer"/>
      <w:ind w:left="-84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22pt;height:75pt">
          <v:imagedata r:id="rId1" o:title="REDUCED_ADDRESS_BAR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10C" w:rsidRDefault="008B510C">
      <w:r>
        <w:separator/>
      </w:r>
    </w:p>
  </w:footnote>
  <w:footnote w:type="continuationSeparator" w:id="0">
    <w:p w:rsidR="008B510C" w:rsidRDefault="008B5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AF" w:rsidRDefault="00CF6689" w:rsidP="00FD79AF">
    <w:pPr>
      <w:pStyle w:val="Header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20.6pt;height:83.4pt">
          <v:imagedata r:id="rId1" o:title="REDUCED_LOGO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10C"/>
    <w:rsid w:val="00053826"/>
    <w:rsid w:val="00085877"/>
    <w:rsid w:val="001125A4"/>
    <w:rsid w:val="001A4900"/>
    <w:rsid w:val="00216E95"/>
    <w:rsid w:val="00437C95"/>
    <w:rsid w:val="00470634"/>
    <w:rsid w:val="00565671"/>
    <w:rsid w:val="005B33C7"/>
    <w:rsid w:val="005E53F9"/>
    <w:rsid w:val="005F7DA5"/>
    <w:rsid w:val="00604CB4"/>
    <w:rsid w:val="006D7813"/>
    <w:rsid w:val="00810719"/>
    <w:rsid w:val="008750DA"/>
    <w:rsid w:val="00885186"/>
    <w:rsid w:val="008A5E16"/>
    <w:rsid w:val="008B510C"/>
    <w:rsid w:val="00960CBD"/>
    <w:rsid w:val="00972B70"/>
    <w:rsid w:val="009A1F36"/>
    <w:rsid w:val="009B5F09"/>
    <w:rsid w:val="00A07E21"/>
    <w:rsid w:val="00A50CFE"/>
    <w:rsid w:val="00BE3F5C"/>
    <w:rsid w:val="00CD07D0"/>
    <w:rsid w:val="00CF6689"/>
    <w:rsid w:val="00D71C4C"/>
    <w:rsid w:val="00DC1E38"/>
    <w:rsid w:val="00E00AF8"/>
    <w:rsid w:val="00E04B5C"/>
    <w:rsid w:val="00E915EC"/>
    <w:rsid w:val="00EA2758"/>
    <w:rsid w:val="00EE2BCA"/>
    <w:rsid w:val="00FD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053826"/>
    <w:pPr>
      <w:jc w:val="both"/>
    </w:pPr>
    <w:rPr>
      <w:rFonts w:ascii="Garamond" w:hAnsi="Garamond"/>
      <w:sz w:val="22"/>
      <w:szCs w:val="24"/>
      <w:lang w:val="en-CA"/>
    </w:rPr>
  </w:style>
  <w:style w:type="paragraph" w:styleId="Heading1">
    <w:name w:val="heading 1"/>
    <w:basedOn w:val="Normal"/>
    <w:next w:val="Normal"/>
    <w:autoRedefine/>
    <w:qFormat/>
    <w:rsid w:val="00053826"/>
    <w:pPr>
      <w:keepNext/>
      <w:spacing w:before="240" w:after="60"/>
      <w:outlineLvl w:val="0"/>
    </w:pPr>
    <w:rPr>
      <w:rFonts w:cs="Arial"/>
      <w:bCs/>
      <w:kern w:val="32"/>
      <w:sz w:val="32"/>
      <w:szCs w:val="32"/>
    </w:rPr>
  </w:style>
  <w:style w:type="paragraph" w:styleId="Heading2">
    <w:name w:val="heading 2"/>
    <w:basedOn w:val="Normal"/>
    <w:next w:val="Normal"/>
    <w:autoRedefine/>
    <w:qFormat/>
    <w:rsid w:val="00053826"/>
    <w:pPr>
      <w:keepNext/>
      <w:spacing w:before="240" w:after="60"/>
      <w:outlineLvl w:val="1"/>
    </w:pPr>
    <w:rPr>
      <w:rFonts w:cs="Arial"/>
      <w:bCs/>
      <w:iCs/>
      <w:sz w:val="28"/>
      <w:szCs w:val="28"/>
    </w:rPr>
  </w:style>
  <w:style w:type="paragraph" w:styleId="Heading3">
    <w:name w:val="heading 3"/>
    <w:basedOn w:val="Normal"/>
    <w:next w:val="Normal"/>
    <w:autoRedefine/>
    <w:qFormat/>
    <w:rsid w:val="00053826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71C4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1C4C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7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templates\General%20-%20Letter,%20Memo,%20Fax,%20PPT\Blank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Letter.dot</Template>
  <TotalTime>5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Mountain View County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Edie Saunders</dc:creator>
  <cp:keywords/>
  <dc:description/>
  <cp:lastModifiedBy>esaunders</cp:lastModifiedBy>
  <cp:revision>4</cp:revision>
  <cp:lastPrinted>2009-05-07T20:21:00Z</cp:lastPrinted>
  <dcterms:created xsi:type="dcterms:W3CDTF">2013-04-12T15:57:00Z</dcterms:created>
  <dcterms:modified xsi:type="dcterms:W3CDTF">2014-06-03T19:52:00Z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000800b2000000000000010242300207f6000400038000</vt:lpwstr>
  </property>
</Properties>
</file>